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0B393A" w14:textId="2D7BE754" w:rsidR="00B52732" w:rsidRPr="00B52732" w:rsidRDefault="00B57B78" w:rsidP="00B52732">
      <w:pPr>
        <w:pStyle w:val="Title"/>
      </w:pPr>
      <w:r>
        <w:rPr>
          <w:lang w:eastAsia="en-GB"/>
        </w:rPr>
        <w:drawing>
          <wp:anchor distT="0" distB="0" distL="114300" distR="114300" simplePos="0" relativeHeight="251659264" behindDoc="0" locked="0" layoutInCell="1" allowOverlap="0" wp14:anchorId="070B39CD" wp14:editId="435B3D44">
            <wp:simplePos x="0" y="0"/>
            <wp:positionH relativeFrom="page">
              <wp:posOffset>4140835</wp:posOffset>
            </wp:positionH>
            <wp:positionV relativeFrom="page">
              <wp:posOffset>431800</wp:posOffset>
            </wp:positionV>
            <wp:extent cx="3012440" cy="1805305"/>
            <wp:effectExtent l="0" t="0" r="0" b="0"/>
            <wp:wrapSquare wrapText="bothSides"/>
            <wp:docPr id="4" name="Picture 2" descr="cotswoldjam-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tswoldjam-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12440" cy="1805305"/>
                    </a:xfrm>
                    <a:prstGeom prst="rect">
                      <a:avLst/>
                    </a:prstGeom>
                    <a:noFill/>
                  </pic:spPr>
                </pic:pic>
              </a:graphicData>
            </a:graphic>
            <wp14:sizeRelH relativeFrom="page">
              <wp14:pctWidth>0</wp14:pctWidth>
            </wp14:sizeRelH>
            <wp14:sizeRelV relativeFrom="page">
              <wp14:pctHeight>0</wp14:pctHeight>
            </wp14:sizeRelV>
          </wp:anchor>
        </w:drawing>
      </w:r>
      <w:r w:rsidR="00EC1118">
        <w:t>Raspberry Pi</w:t>
      </w:r>
      <w:r w:rsidR="006813FB">
        <w:br/>
      </w:r>
      <w:r w:rsidR="003F70E5">
        <w:t xml:space="preserve">Python </w:t>
      </w:r>
      <w:r w:rsidR="00DF5F11">
        <w:t>GPIO Zero</w:t>
      </w:r>
      <w:r w:rsidR="003F70E5">
        <w:t xml:space="preserve"> </w:t>
      </w:r>
      <w:r w:rsidR="00DF5F11">
        <w:br/>
      </w:r>
      <w:r w:rsidR="00183554">
        <w:t>Buzz Wire Game</w:t>
      </w:r>
    </w:p>
    <w:p w14:paraId="070B393B" w14:textId="5185BD9B" w:rsidR="004A50E6" w:rsidRDefault="00934A9E" w:rsidP="00C1548D">
      <w:pPr>
        <w:rPr>
          <w:rStyle w:val="Hyperlink"/>
        </w:rPr>
      </w:pPr>
      <w:r>
        <w:t xml:space="preserve">Tutorial </w:t>
      </w:r>
      <w:r w:rsidR="00183554">
        <w:t xml:space="preserve">by David Pride </w:t>
      </w:r>
      <w:r w:rsidR="009E7C94">
        <w:t xml:space="preserve">- </w:t>
      </w:r>
      <w:r w:rsidR="004A50E6">
        <w:t xml:space="preserve">Public Domain </w:t>
      </w:r>
      <w:r w:rsidR="005433EB">
        <w:t xml:space="preserve">16 May </w:t>
      </w:r>
      <w:r w:rsidR="00470EDF">
        <w:t>201</w:t>
      </w:r>
      <w:r w:rsidR="005433EB">
        <w:t>9</w:t>
      </w:r>
      <w:r w:rsidR="009E7C94">
        <w:t xml:space="preserve"> - </w:t>
      </w:r>
      <w:hyperlink r:id="rId7" w:history="1">
        <w:r w:rsidR="002A0705" w:rsidRPr="008D46BC">
          <w:rPr>
            <w:rStyle w:val="Hyperlink"/>
          </w:rPr>
          <w:t>www.cotswoldjam.org</w:t>
        </w:r>
      </w:hyperlink>
    </w:p>
    <w:p w14:paraId="23C3BB71" w14:textId="30CD3E48" w:rsidR="004532EE" w:rsidRDefault="00D65529" w:rsidP="004532EE">
      <w:r>
        <w:t xml:space="preserve">This tutorial will cover building your own fairground style ‘buzz wire’ game! </w:t>
      </w:r>
      <w:r w:rsidR="004532EE">
        <w:t xml:space="preserve">You will need speakers or headphones to use this tutorial. </w:t>
      </w:r>
      <w:bookmarkStart w:id="0" w:name="_GoBack"/>
      <w:bookmarkEnd w:id="0"/>
    </w:p>
    <w:p w14:paraId="03A38A3C" w14:textId="74FBBBF5" w:rsidR="00D65529" w:rsidRPr="00D65529" w:rsidRDefault="00D65529" w:rsidP="00D65529">
      <w:pPr>
        <w:jc w:val="center"/>
        <w:rPr>
          <w:rStyle w:val="Hyperlink"/>
          <w:b/>
          <w:sz w:val="28"/>
          <w:szCs w:val="28"/>
        </w:rPr>
      </w:pPr>
      <w:r w:rsidRPr="00D65529">
        <w:rPr>
          <w:b/>
          <w:sz w:val="28"/>
          <w:szCs w:val="28"/>
        </w:rPr>
        <w:t>DO NOT TURN ON THE RASPBERRY PI UNTIL YOU HAVE FINISHED YOUR BUILD AND HAD IT CHECKED BY A TUTOR!!</w:t>
      </w:r>
    </w:p>
    <w:p w14:paraId="070B3946" w14:textId="5968B010" w:rsidR="00AE31CF" w:rsidRPr="00D65529" w:rsidRDefault="00D65529" w:rsidP="00FA4D0E">
      <w:pPr>
        <w:pStyle w:val="Heading1"/>
        <w:rPr>
          <w:sz w:val="36"/>
          <w:szCs w:val="36"/>
        </w:rPr>
      </w:pPr>
      <w:r w:rsidRPr="00D65529">
        <w:rPr>
          <w:sz w:val="36"/>
          <w:szCs w:val="36"/>
        </w:rPr>
        <w:t>The Kit</w:t>
      </w:r>
    </w:p>
    <w:p w14:paraId="7BB25521" w14:textId="24D25E61" w:rsidR="00D65529" w:rsidRDefault="00D65529" w:rsidP="00D65529">
      <w:r>
        <w:t>In your bag you will find the following components:</w:t>
      </w:r>
    </w:p>
    <w:p w14:paraId="313BA8CE" w14:textId="5BEE070C" w:rsidR="00D65529" w:rsidRDefault="00D65529" w:rsidP="00D65529">
      <w:pPr>
        <w:pStyle w:val="NoSpacing"/>
      </w:pPr>
      <w:r>
        <w:t>5 x M2F Jumper leads</w:t>
      </w:r>
    </w:p>
    <w:p w14:paraId="58C7A3E7" w14:textId="41152230" w:rsidR="00D65529" w:rsidRDefault="00296484" w:rsidP="00D65529">
      <w:pPr>
        <w:pStyle w:val="NoSpacing"/>
      </w:pPr>
      <w:r>
        <w:t>1 x 220R</w:t>
      </w:r>
      <w:r w:rsidR="00D65529">
        <w:t xml:space="preserve"> Resistor</w:t>
      </w:r>
    </w:p>
    <w:p w14:paraId="7DE7B02D" w14:textId="06E3F03A" w:rsidR="00D65529" w:rsidRDefault="00D65529" w:rsidP="00D65529">
      <w:pPr>
        <w:pStyle w:val="NoSpacing"/>
      </w:pPr>
      <w:r>
        <w:t>1 x LED</w:t>
      </w:r>
    </w:p>
    <w:p w14:paraId="3C5EB7B1" w14:textId="450E3E72" w:rsidR="00D65529" w:rsidRDefault="00D65529" w:rsidP="00D65529">
      <w:pPr>
        <w:pStyle w:val="NoSpacing"/>
      </w:pPr>
      <w:r>
        <w:t>1 x 30cm bell wire</w:t>
      </w:r>
    </w:p>
    <w:p w14:paraId="0FB45CF9" w14:textId="5942ADAF" w:rsidR="00D65529" w:rsidRDefault="00D65529" w:rsidP="00D65529">
      <w:pPr>
        <w:pStyle w:val="NoSpacing"/>
      </w:pPr>
      <w:r>
        <w:t>1 x 10cm bell wire</w:t>
      </w:r>
    </w:p>
    <w:p w14:paraId="773A568A" w14:textId="3F5D5750" w:rsidR="00D65529" w:rsidRDefault="00D65529" w:rsidP="00D65529">
      <w:pPr>
        <w:pStyle w:val="NoSpacing"/>
      </w:pPr>
      <w:r>
        <w:t xml:space="preserve">1 x Mini Breadboard. </w:t>
      </w:r>
    </w:p>
    <w:p w14:paraId="7A753994" w14:textId="388E018F" w:rsidR="00D65529" w:rsidRPr="00D65529" w:rsidRDefault="00D65529" w:rsidP="00D65529">
      <w:pPr>
        <w:pStyle w:val="NoSpacing"/>
      </w:pPr>
    </w:p>
    <w:p w14:paraId="343201BA" w14:textId="5AAC3D89" w:rsidR="00D65529" w:rsidRPr="00D65529" w:rsidRDefault="00D65529" w:rsidP="008C3ECA">
      <w:pPr>
        <w:rPr>
          <w:sz w:val="32"/>
          <w:szCs w:val="32"/>
        </w:rPr>
      </w:pPr>
      <w:r w:rsidRPr="00D65529">
        <w:rPr>
          <w:sz w:val="32"/>
          <w:szCs w:val="32"/>
        </w:rPr>
        <w:t xml:space="preserve">Putting it together </w:t>
      </w:r>
    </w:p>
    <w:p w14:paraId="4C47CA14" w14:textId="605707B7" w:rsidR="00D65529" w:rsidRDefault="00D65529" w:rsidP="008C3ECA">
      <w:r>
        <w:t xml:space="preserve">The colour of the wires is not important – where you put them is VERY important! Each of the holes on the breadboard is numbered – make sure everything goes in the </w:t>
      </w:r>
      <w:r w:rsidR="00884537">
        <w:t>correct</w:t>
      </w:r>
      <w:r>
        <w:t xml:space="preserve"> hole.</w:t>
      </w:r>
    </w:p>
    <w:p w14:paraId="2A15FC53" w14:textId="00978F56" w:rsidR="00D65529" w:rsidRDefault="00D65529" w:rsidP="008C3ECA">
      <w:r>
        <w:t xml:space="preserve">Step 1: Take 1 jumper lead and attach to </w:t>
      </w:r>
      <w:r w:rsidR="00032561">
        <w:t>J6 on breadboard and GPIO 4</w:t>
      </w:r>
      <w:r w:rsidR="00884537">
        <w:t xml:space="preserve"> on the Pi. </w:t>
      </w:r>
    </w:p>
    <w:p w14:paraId="27CE26F4" w14:textId="5F6B03F5" w:rsidR="00884537" w:rsidRDefault="001D2616" w:rsidP="008C3ECA">
      <w:r>
        <w:rPr>
          <w:lang w:eastAsia="en-GB"/>
        </w:rPr>
        <w:drawing>
          <wp:anchor distT="0" distB="0" distL="114300" distR="114300" simplePos="0" relativeHeight="251661312" behindDoc="1" locked="0" layoutInCell="1" allowOverlap="1" wp14:anchorId="7E790AC9" wp14:editId="2747AB49">
            <wp:simplePos x="0" y="0"/>
            <wp:positionH relativeFrom="margin">
              <wp:posOffset>3198495</wp:posOffset>
            </wp:positionH>
            <wp:positionV relativeFrom="page">
              <wp:posOffset>7048500</wp:posOffset>
            </wp:positionV>
            <wp:extent cx="3219450" cy="3232432"/>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p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9450" cy="3232432"/>
                    </a:xfrm>
                    <a:prstGeom prst="rect">
                      <a:avLst/>
                    </a:prstGeom>
                  </pic:spPr>
                </pic:pic>
              </a:graphicData>
            </a:graphic>
            <wp14:sizeRelH relativeFrom="margin">
              <wp14:pctWidth>0</wp14:pctWidth>
            </wp14:sizeRelH>
            <wp14:sizeRelV relativeFrom="margin">
              <wp14:pctHeight>0</wp14:pctHeight>
            </wp14:sizeRelV>
          </wp:anchor>
        </w:drawing>
      </w:r>
      <w:r w:rsidR="00884537">
        <w:rPr>
          <w:lang w:eastAsia="en-GB"/>
        </w:rPr>
        <w:drawing>
          <wp:anchor distT="0" distB="0" distL="114300" distR="114300" simplePos="0" relativeHeight="251660288" behindDoc="1" locked="0" layoutInCell="1" allowOverlap="1" wp14:anchorId="35C37F97" wp14:editId="1D97CD65">
            <wp:simplePos x="0" y="0"/>
            <wp:positionH relativeFrom="margin">
              <wp:align>left</wp:align>
            </wp:positionH>
            <wp:positionV relativeFrom="page">
              <wp:posOffset>7048500</wp:posOffset>
            </wp:positionV>
            <wp:extent cx="2934000" cy="2199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05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34000" cy="2199600"/>
                    </a:xfrm>
                    <a:prstGeom prst="rect">
                      <a:avLst/>
                    </a:prstGeom>
                  </pic:spPr>
                </pic:pic>
              </a:graphicData>
            </a:graphic>
            <wp14:sizeRelH relativeFrom="margin">
              <wp14:pctWidth>0</wp14:pctWidth>
            </wp14:sizeRelH>
            <wp14:sizeRelV relativeFrom="margin">
              <wp14:pctHeight>0</wp14:pctHeight>
            </wp14:sizeRelV>
          </wp:anchor>
        </w:drawing>
      </w:r>
      <w:r w:rsidR="00D65529">
        <w:t xml:space="preserve">                 </w:t>
      </w:r>
    </w:p>
    <w:p w14:paraId="1C0C7723" w14:textId="65D960FF" w:rsidR="00884537" w:rsidRDefault="00884537" w:rsidP="008C3ECA"/>
    <w:p w14:paraId="25434279" w14:textId="77777777" w:rsidR="00884537" w:rsidRDefault="00884537" w:rsidP="008C3ECA"/>
    <w:p w14:paraId="2059DDBF" w14:textId="77777777" w:rsidR="00884537" w:rsidRDefault="00884537" w:rsidP="008C3ECA"/>
    <w:p w14:paraId="329CAE4C" w14:textId="77777777" w:rsidR="00884537" w:rsidRDefault="00884537" w:rsidP="008C3ECA"/>
    <w:p w14:paraId="3FD75F25" w14:textId="4C8D8AA4" w:rsidR="00884537" w:rsidRDefault="001D2616" w:rsidP="008C3ECA">
      <w:r>
        <w:rPr>
          <w:lang w:eastAsia="en-GB"/>
        </w:rPr>
        <mc:AlternateContent>
          <mc:Choice Requires="wps">
            <w:drawing>
              <wp:anchor distT="0" distB="0" distL="114300" distR="114300" simplePos="0" relativeHeight="251674624" behindDoc="0" locked="0" layoutInCell="1" allowOverlap="1" wp14:anchorId="6D0C9C14" wp14:editId="11029234">
                <wp:simplePos x="0" y="0"/>
                <wp:positionH relativeFrom="column">
                  <wp:posOffset>6147435</wp:posOffset>
                </wp:positionH>
                <wp:positionV relativeFrom="page">
                  <wp:posOffset>8809990</wp:posOffset>
                </wp:positionV>
                <wp:extent cx="334800" cy="1306800"/>
                <wp:effectExtent l="0" t="0" r="8255" b="8255"/>
                <wp:wrapNone/>
                <wp:docPr id="23" name="Rectangle 23"/>
                <wp:cNvGraphicFramePr/>
                <a:graphic xmlns:a="http://schemas.openxmlformats.org/drawingml/2006/main">
                  <a:graphicData uri="http://schemas.microsoft.com/office/word/2010/wordprocessingShape">
                    <wps:wsp>
                      <wps:cNvSpPr/>
                      <wps:spPr>
                        <a:xfrm>
                          <a:off x="0" y="0"/>
                          <a:ext cx="334800" cy="1306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DEF1D" id="Rectangle 23" o:spid="_x0000_s1026" style="position:absolute;margin-left:484.05pt;margin-top:693.7pt;width:26.35pt;height:102.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" fillcolor="white [3212]" stroked="f" strokeweight="2pt">
                <w10:wrap anchory="page"/>
              </v:rect>
            </w:pict>
          </mc:Fallback>
        </mc:AlternateContent>
      </w:r>
    </w:p>
    <w:p w14:paraId="2A3801FD" w14:textId="2AB926A6" w:rsidR="00D65529" w:rsidRDefault="00D65529" w:rsidP="008C3ECA">
      <w:r>
        <w:t xml:space="preserve"> </w:t>
      </w:r>
    </w:p>
    <w:p w14:paraId="70E1E876" w14:textId="77777777" w:rsidR="00032561" w:rsidRDefault="00032561" w:rsidP="008C3ECA"/>
    <w:p w14:paraId="259FF5A6" w14:textId="77777777" w:rsidR="00032561" w:rsidRDefault="00032561" w:rsidP="008C3ECA"/>
    <w:p w14:paraId="440BB1B0" w14:textId="77777777" w:rsidR="0050353F" w:rsidRDefault="0050353F" w:rsidP="0050353F">
      <w:pPr>
        <w:jc w:val="center"/>
      </w:pPr>
      <w:r>
        <w:lastRenderedPageBreak/>
        <w:drawing>
          <wp:inline distT="0" distB="0" distL="0" distR="0" wp14:anchorId="0FED42DD" wp14:editId="1449F3B7">
            <wp:extent cx="5999410" cy="6168788"/>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0270" t="9939" r="10924" b="32792"/>
                    <a:stretch/>
                  </pic:blipFill>
                  <pic:spPr bwMode="auto">
                    <a:xfrm>
                      <a:off x="0" y="0"/>
                      <a:ext cx="6016565" cy="6186427"/>
                    </a:xfrm>
                    <a:prstGeom prst="rect">
                      <a:avLst/>
                    </a:prstGeom>
                    <a:noFill/>
                    <a:ln>
                      <a:noFill/>
                    </a:ln>
                    <a:extLst>
                      <a:ext uri="{53640926-AAD7-44D8-BBD7-CCE9431645EC}">
                        <a14:shadowObscured xmlns:a14="http://schemas.microsoft.com/office/drawing/2010/main"/>
                      </a:ext>
                    </a:extLst>
                  </pic:spPr>
                </pic:pic>
              </a:graphicData>
            </a:graphic>
          </wp:inline>
        </w:drawing>
      </w:r>
    </w:p>
    <w:p w14:paraId="2AC8D303" w14:textId="74177C62" w:rsidR="0050353F" w:rsidRDefault="0050353F" w:rsidP="0050353F">
      <w:r>
        <w:br w:type="page"/>
      </w:r>
    </w:p>
    <w:p w14:paraId="049FA1AC" w14:textId="11FCD01E" w:rsidR="00032561" w:rsidRDefault="00032561" w:rsidP="008C3ECA">
      <w:r>
        <w:lastRenderedPageBreak/>
        <w:t xml:space="preserve">Step 2: Take 1 jumper lead and attach to J1 on breadboard and </w:t>
      </w:r>
      <w:r w:rsidR="00296484">
        <w:t>Pin</w:t>
      </w:r>
      <w:r>
        <w:t xml:space="preserve"> 6 (GND) on the Pi.</w:t>
      </w:r>
    </w:p>
    <w:p w14:paraId="64579B2C" w14:textId="52852EA8" w:rsidR="00032561" w:rsidRDefault="001E38EA" w:rsidP="008C3ECA">
      <w:r>
        <w:rPr>
          <w:lang w:eastAsia="en-GB"/>
        </w:rPr>
        <w:drawing>
          <wp:anchor distT="0" distB="0" distL="114300" distR="114300" simplePos="0" relativeHeight="251663360" behindDoc="0" locked="0" layoutInCell="1" allowOverlap="1" wp14:anchorId="72F60331" wp14:editId="0B55951A">
            <wp:simplePos x="0" y="0"/>
            <wp:positionH relativeFrom="margin">
              <wp:align>right</wp:align>
            </wp:positionH>
            <wp:positionV relativeFrom="page">
              <wp:posOffset>1057275</wp:posOffset>
            </wp:positionV>
            <wp:extent cx="2828925" cy="284425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ep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8925" cy="2844258"/>
                    </a:xfrm>
                    <a:prstGeom prst="rect">
                      <a:avLst/>
                    </a:prstGeom>
                  </pic:spPr>
                </pic:pic>
              </a:graphicData>
            </a:graphic>
            <wp14:sizeRelH relativeFrom="margin">
              <wp14:pctWidth>0</wp14:pctWidth>
            </wp14:sizeRelH>
            <wp14:sizeRelV relativeFrom="margin">
              <wp14:pctHeight>0</wp14:pctHeight>
            </wp14:sizeRelV>
          </wp:anchor>
        </w:drawing>
      </w:r>
      <w:r>
        <w:rPr>
          <w:lang w:eastAsia="en-GB"/>
        </w:rPr>
        <w:drawing>
          <wp:anchor distT="0" distB="0" distL="114300" distR="114300" simplePos="0" relativeHeight="251662336" behindDoc="0" locked="0" layoutInCell="1" allowOverlap="1" wp14:anchorId="220157B3" wp14:editId="5D01FFFE">
            <wp:simplePos x="0" y="0"/>
            <wp:positionH relativeFrom="margin">
              <wp:align>left</wp:align>
            </wp:positionH>
            <wp:positionV relativeFrom="page">
              <wp:posOffset>1057275</wp:posOffset>
            </wp:positionV>
            <wp:extent cx="2619375" cy="19661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505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9675" cy="1981427"/>
                    </a:xfrm>
                    <a:prstGeom prst="rect">
                      <a:avLst/>
                    </a:prstGeom>
                  </pic:spPr>
                </pic:pic>
              </a:graphicData>
            </a:graphic>
            <wp14:sizeRelH relativeFrom="margin">
              <wp14:pctWidth>0</wp14:pctWidth>
            </wp14:sizeRelH>
            <wp14:sizeRelV relativeFrom="margin">
              <wp14:pctHeight>0</wp14:pctHeight>
            </wp14:sizeRelV>
          </wp:anchor>
        </w:drawing>
      </w:r>
      <w:r w:rsidR="007153AA">
        <w:t xml:space="preserve">  </w:t>
      </w:r>
    </w:p>
    <w:p w14:paraId="798BB6EB" w14:textId="0A19A1D4" w:rsidR="00884537" w:rsidRDefault="00884537" w:rsidP="008C3ECA"/>
    <w:p w14:paraId="6F446D84" w14:textId="1CE3ED9E" w:rsidR="007153AA" w:rsidRDefault="007153AA" w:rsidP="008C3ECA"/>
    <w:p w14:paraId="2F2A649A" w14:textId="03037EDA" w:rsidR="007153AA" w:rsidRDefault="007153AA" w:rsidP="008C3ECA"/>
    <w:p w14:paraId="08624755" w14:textId="5590ECA8" w:rsidR="007153AA" w:rsidRDefault="001D2616" w:rsidP="008C3ECA">
      <w:r>
        <w:rPr>
          <w:lang w:eastAsia="en-GB"/>
        </w:rPr>
        <mc:AlternateContent>
          <mc:Choice Requires="wps">
            <w:drawing>
              <wp:anchor distT="0" distB="0" distL="114300" distR="114300" simplePos="0" relativeHeight="251676672" behindDoc="0" locked="0" layoutInCell="1" allowOverlap="1" wp14:anchorId="5FE807C2" wp14:editId="5A057E2D">
                <wp:simplePos x="0" y="0"/>
                <wp:positionH relativeFrom="column">
                  <wp:posOffset>5886450</wp:posOffset>
                </wp:positionH>
                <wp:positionV relativeFrom="page">
                  <wp:posOffset>2500630</wp:posOffset>
                </wp:positionV>
                <wp:extent cx="334800" cy="1306800"/>
                <wp:effectExtent l="0" t="0" r="8255" b="8255"/>
                <wp:wrapNone/>
                <wp:docPr id="24" name="Rectangle 24"/>
                <wp:cNvGraphicFramePr/>
                <a:graphic xmlns:a="http://schemas.openxmlformats.org/drawingml/2006/main">
                  <a:graphicData uri="http://schemas.microsoft.com/office/word/2010/wordprocessingShape">
                    <wps:wsp>
                      <wps:cNvSpPr/>
                      <wps:spPr>
                        <a:xfrm>
                          <a:off x="0" y="0"/>
                          <a:ext cx="334800" cy="1306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7C5BE" id="Rectangle 24" o:spid="_x0000_s1026" style="position:absolute;margin-left:463.5pt;margin-top:196.9pt;width:26.35pt;height:102.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" fillcolor="white [3212]" stroked="f" strokeweight="2pt">
                <w10:wrap anchory="page"/>
              </v:rect>
            </w:pict>
          </mc:Fallback>
        </mc:AlternateContent>
      </w:r>
    </w:p>
    <w:p w14:paraId="3D57441F" w14:textId="0224B719" w:rsidR="007153AA" w:rsidRDefault="007153AA" w:rsidP="008C3ECA"/>
    <w:p w14:paraId="57DD3499" w14:textId="1F7F403C" w:rsidR="007153AA" w:rsidRDefault="007153AA" w:rsidP="008C3ECA"/>
    <w:p w14:paraId="5C37BB87" w14:textId="6C44FE6E" w:rsidR="007153AA" w:rsidRDefault="007153AA" w:rsidP="008C3ECA"/>
    <w:p w14:paraId="7FF54696" w14:textId="698CFBF6" w:rsidR="00884537" w:rsidRDefault="00884537" w:rsidP="008C3ECA"/>
    <w:p w14:paraId="5FB64E9F" w14:textId="2F3D5F9D" w:rsidR="00B713BE" w:rsidRDefault="00B713BE" w:rsidP="000F72A6">
      <w:pPr>
        <w:jc w:val="both"/>
      </w:pPr>
      <w:r>
        <w:t>Step 3</w:t>
      </w:r>
      <w:r w:rsidR="000F72A6">
        <w:t>: Take the resistor and insert into holes H1 and H5 on the br</w:t>
      </w:r>
      <w:r w:rsidR="00492708">
        <w:t>eadboard – it doesn’t matter which way round this goes.</w:t>
      </w:r>
      <w:r w:rsidR="000F72A6">
        <w:t xml:space="preserve"> LEDs are really greedy and will take all the power they can, which could damage the Pi. We use this resistor to limit the amount of power the LED can draw from the Pi. </w:t>
      </w:r>
    </w:p>
    <w:p w14:paraId="07972436" w14:textId="264C0E89" w:rsidR="00B713BE" w:rsidRDefault="001D2616" w:rsidP="00B713BE">
      <w:r>
        <w:rPr>
          <w:lang w:eastAsia="en-GB"/>
        </w:rPr>
        <mc:AlternateContent>
          <mc:Choice Requires="wps">
            <w:drawing>
              <wp:anchor distT="0" distB="0" distL="114300" distR="114300" simplePos="0" relativeHeight="251678720" behindDoc="0" locked="0" layoutInCell="1" allowOverlap="1" wp14:anchorId="182C4835" wp14:editId="64DF93FE">
                <wp:simplePos x="0" y="0"/>
                <wp:positionH relativeFrom="column">
                  <wp:posOffset>5743575</wp:posOffset>
                </wp:positionH>
                <wp:positionV relativeFrom="page">
                  <wp:posOffset>6072505</wp:posOffset>
                </wp:positionV>
                <wp:extent cx="334800" cy="1306800"/>
                <wp:effectExtent l="0" t="0" r="8255" b="8255"/>
                <wp:wrapNone/>
                <wp:docPr id="25" name="Rectangle 25"/>
                <wp:cNvGraphicFramePr/>
                <a:graphic xmlns:a="http://schemas.openxmlformats.org/drawingml/2006/main">
                  <a:graphicData uri="http://schemas.microsoft.com/office/word/2010/wordprocessingShape">
                    <wps:wsp>
                      <wps:cNvSpPr/>
                      <wps:spPr>
                        <a:xfrm>
                          <a:off x="0" y="0"/>
                          <a:ext cx="334800" cy="1306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D55F3" id="Rectangle 25" o:spid="_x0000_s1026" style="position:absolute;margin-left:452.25pt;margin-top:478.15pt;width:26.35pt;height:10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" fillcolor="white [3212]" stroked="f" strokeweight="2pt">
                <w10:wrap anchory="page"/>
              </v:rect>
            </w:pict>
          </mc:Fallback>
        </mc:AlternateContent>
      </w:r>
      <w:r w:rsidR="000F72A6">
        <w:rPr>
          <w:lang w:eastAsia="en-GB"/>
        </w:rPr>
        <w:drawing>
          <wp:anchor distT="0" distB="0" distL="114300" distR="114300" simplePos="0" relativeHeight="251664384" behindDoc="1" locked="0" layoutInCell="1" allowOverlap="1" wp14:anchorId="52670A40" wp14:editId="0C4587D0">
            <wp:simplePos x="0" y="0"/>
            <wp:positionH relativeFrom="column">
              <wp:posOffset>3223260</wp:posOffset>
            </wp:positionH>
            <wp:positionV relativeFrom="page">
              <wp:posOffset>4743450</wp:posOffset>
            </wp:positionV>
            <wp:extent cx="2757600" cy="2772000"/>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ep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7600" cy="2772000"/>
                    </a:xfrm>
                    <a:prstGeom prst="rect">
                      <a:avLst/>
                    </a:prstGeom>
                  </pic:spPr>
                </pic:pic>
              </a:graphicData>
            </a:graphic>
            <wp14:sizeRelH relativeFrom="margin">
              <wp14:pctWidth>0</wp14:pctWidth>
            </wp14:sizeRelH>
            <wp14:sizeRelV relativeFrom="margin">
              <wp14:pctHeight>0</wp14:pctHeight>
            </wp14:sizeRelV>
          </wp:anchor>
        </w:drawing>
      </w:r>
      <w:r w:rsidR="00B713BE">
        <w:rPr>
          <w:lang w:eastAsia="en-GB"/>
        </w:rPr>
        <w:drawing>
          <wp:inline distT="0" distB="0" distL="0" distR="0" wp14:anchorId="61B60024" wp14:editId="7B4BB17D">
            <wp:extent cx="2616019" cy="1962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505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29358" cy="1972155"/>
                    </a:xfrm>
                    <a:prstGeom prst="rect">
                      <a:avLst/>
                    </a:prstGeom>
                  </pic:spPr>
                </pic:pic>
              </a:graphicData>
            </a:graphic>
          </wp:inline>
        </w:drawing>
      </w:r>
    </w:p>
    <w:p w14:paraId="7725474B" w14:textId="08C91239" w:rsidR="00492708" w:rsidRDefault="00492708" w:rsidP="008C3ECA"/>
    <w:p w14:paraId="3DE33E39" w14:textId="67B2E6B4" w:rsidR="00492708" w:rsidRDefault="00492708" w:rsidP="008C3ECA"/>
    <w:p w14:paraId="728A1558" w14:textId="53513FFB" w:rsidR="007153AA" w:rsidRPr="00492708" w:rsidRDefault="00492708" w:rsidP="008C3ECA">
      <w:pPr>
        <w:rPr>
          <w:b/>
        </w:rPr>
      </w:pPr>
      <w:r>
        <w:rPr>
          <w:lang w:eastAsia="en-GB"/>
        </w:rPr>
        <w:drawing>
          <wp:anchor distT="0" distB="0" distL="114300" distR="114300" simplePos="0" relativeHeight="251665408" behindDoc="0" locked="0" layoutInCell="1" allowOverlap="1" wp14:anchorId="327EAA7A" wp14:editId="602117F2">
            <wp:simplePos x="0" y="0"/>
            <wp:positionH relativeFrom="column">
              <wp:posOffset>3375025</wp:posOffset>
            </wp:positionH>
            <wp:positionV relativeFrom="page">
              <wp:align>bottom</wp:align>
            </wp:positionV>
            <wp:extent cx="2657475" cy="2669628"/>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ep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7475" cy="2669628"/>
                    </a:xfrm>
                    <a:prstGeom prst="rect">
                      <a:avLst/>
                    </a:prstGeom>
                  </pic:spPr>
                </pic:pic>
              </a:graphicData>
            </a:graphic>
            <wp14:sizeRelH relativeFrom="margin">
              <wp14:pctWidth>0</wp14:pctWidth>
            </wp14:sizeRelH>
            <wp14:sizeRelV relativeFrom="margin">
              <wp14:pctHeight>0</wp14:pctHeight>
            </wp14:sizeRelV>
          </wp:anchor>
        </w:drawing>
      </w:r>
      <w:r>
        <w:t xml:space="preserve">Step 4: Take the LED and insert into holes F5 and F6 on breadboard. </w:t>
      </w:r>
      <w:r>
        <w:rPr>
          <w:b/>
        </w:rPr>
        <w:t xml:space="preserve">MAKE SURE THE LONG LEG OF THE LED GOES INTO F6. </w:t>
      </w:r>
    </w:p>
    <w:p w14:paraId="1767E2C5" w14:textId="63B93AD9" w:rsidR="000F72A6" w:rsidRDefault="00071503" w:rsidP="008C3ECA">
      <w:r>
        <w:rPr>
          <w:lang w:eastAsia="en-GB"/>
        </w:rPr>
        <w:drawing>
          <wp:anchor distT="0" distB="0" distL="114300" distR="114300" simplePos="0" relativeHeight="251666432" behindDoc="1" locked="0" layoutInCell="1" allowOverlap="1" wp14:anchorId="785C8C32" wp14:editId="0C6B3EE8">
            <wp:simplePos x="0" y="0"/>
            <wp:positionH relativeFrom="margin">
              <wp:align>left</wp:align>
            </wp:positionH>
            <wp:positionV relativeFrom="page">
              <wp:posOffset>8248650</wp:posOffset>
            </wp:positionV>
            <wp:extent cx="2628000" cy="1972800"/>
            <wp:effectExtent l="0" t="0" r="127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505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28000" cy="1972800"/>
                    </a:xfrm>
                    <a:prstGeom prst="rect">
                      <a:avLst/>
                    </a:prstGeom>
                  </pic:spPr>
                </pic:pic>
              </a:graphicData>
            </a:graphic>
            <wp14:sizeRelH relativeFrom="margin">
              <wp14:pctWidth>0</wp14:pctWidth>
            </wp14:sizeRelH>
            <wp14:sizeRelV relativeFrom="margin">
              <wp14:pctHeight>0</wp14:pctHeight>
            </wp14:sizeRelV>
          </wp:anchor>
        </w:drawing>
      </w:r>
    </w:p>
    <w:p w14:paraId="07735BF6" w14:textId="6E4576B7" w:rsidR="000F72A6" w:rsidRDefault="000F72A6" w:rsidP="008C3ECA"/>
    <w:p w14:paraId="6F9BAF47" w14:textId="752DAD61" w:rsidR="000F72A6" w:rsidRDefault="000F72A6" w:rsidP="008C3ECA"/>
    <w:p w14:paraId="7111F95B" w14:textId="746151E1" w:rsidR="001E38EA" w:rsidRDefault="00E87FFC" w:rsidP="008C3ECA">
      <w:r>
        <w:rPr>
          <w:lang w:eastAsia="en-GB"/>
        </w:rPr>
        <mc:AlternateContent>
          <mc:Choice Requires="wps">
            <w:drawing>
              <wp:anchor distT="0" distB="0" distL="114300" distR="114300" simplePos="0" relativeHeight="251680768" behindDoc="0" locked="0" layoutInCell="1" allowOverlap="1" wp14:anchorId="08E327E5" wp14:editId="3FB16A10">
                <wp:simplePos x="0" y="0"/>
                <wp:positionH relativeFrom="column">
                  <wp:posOffset>5753100</wp:posOffset>
                </wp:positionH>
                <wp:positionV relativeFrom="page">
                  <wp:posOffset>9243695</wp:posOffset>
                </wp:positionV>
                <wp:extent cx="334800" cy="1306800"/>
                <wp:effectExtent l="0" t="0" r="8255" b="8255"/>
                <wp:wrapNone/>
                <wp:docPr id="26" name="Rectangle 26"/>
                <wp:cNvGraphicFramePr/>
                <a:graphic xmlns:a="http://schemas.openxmlformats.org/drawingml/2006/main">
                  <a:graphicData uri="http://schemas.microsoft.com/office/word/2010/wordprocessingShape">
                    <wps:wsp>
                      <wps:cNvSpPr/>
                      <wps:spPr>
                        <a:xfrm>
                          <a:off x="0" y="0"/>
                          <a:ext cx="334800" cy="1306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3FA0F" id="Rectangle 26" o:spid="_x0000_s1026" style="position:absolute;margin-left:453pt;margin-top:727.85pt;width:26.35pt;height:102.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" fillcolor="white [3212]" stroked="f" strokeweight="2pt">
                <w10:wrap anchory="page"/>
              </v:rect>
            </w:pict>
          </mc:Fallback>
        </mc:AlternateContent>
      </w:r>
    </w:p>
    <w:p w14:paraId="59980AEC" w14:textId="36B02839" w:rsidR="001E38EA" w:rsidRDefault="001E38EA" w:rsidP="008C3ECA"/>
    <w:p w14:paraId="38E7EB1B" w14:textId="03077E28" w:rsidR="001E38EA" w:rsidRDefault="002B7359" w:rsidP="008C3ECA">
      <w:r>
        <w:rPr>
          <w:lang w:eastAsia="en-GB"/>
        </w:rPr>
        <w:lastRenderedPageBreak/>
        <w:drawing>
          <wp:anchor distT="0" distB="0" distL="114300" distR="114300" simplePos="0" relativeHeight="251687936" behindDoc="1" locked="0" layoutInCell="1" allowOverlap="1" wp14:anchorId="315E90B9" wp14:editId="1C6B9FC7">
            <wp:simplePos x="0" y="0"/>
            <wp:positionH relativeFrom="margin">
              <wp:align>right</wp:align>
            </wp:positionH>
            <wp:positionV relativeFrom="page">
              <wp:posOffset>1200150</wp:posOffset>
            </wp:positionV>
            <wp:extent cx="2552400" cy="2563200"/>
            <wp:effectExtent l="0" t="0" r="635" b="889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tep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52400" cy="2563200"/>
                    </a:xfrm>
                    <a:prstGeom prst="rect">
                      <a:avLst/>
                    </a:prstGeom>
                  </pic:spPr>
                </pic:pic>
              </a:graphicData>
            </a:graphic>
            <wp14:sizeRelH relativeFrom="margin">
              <wp14:pctWidth>0</wp14:pctWidth>
            </wp14:sizeRelH>
            <wp14:sizeRelV relativeFrom="margin">
              <wp14:pctHeight>0</wp14:pctHeight>
            </wp14:sizeRelV>
          </wp:anchor>
        </w:drawing>
      </w:r>
      <w:r w:rsidR="00EF788D">
        <w:t>Step 5: Take 1 jumper lead and attach to E1 on the</w:t>
      </w:r>
      <w:r w:rsidR="00296484">
        <w:t xml:space="preserve"> breadboard and Pin 3</w:t>
      </w:r>
      <w:r w:rsidR="00EF788D">
        <w:t>9 (GND) on the Pi.</w:t>
      </w:r>
    </w:p>
    <w:p w14:paraId="34334FD0" w14:textId="54779A39" w:rsidR="001E38EA" w:rsidRDefault="00E87FFC" w:rsidP="008C3ECA">
      <w:r>
        <w:rPr>
          <w:lang w:eastAsia="en-GB"/>
        </w:rPr>
        <mc:AlternateContent>
          <mc:Choice Requires="wps">
            <w:drawing>
              <wp:anchor distT="0" distB="0" distL="114300" distR="114300" simplePos="0" relativeHeight="251682816" behindDoc="0" locked="0" layoutInCell="1" allowOverlap="1" wp14:anchorId="7E239743" wp14:editId="48FC812A">
                <wp:simplePos x="0" y="0"/>
                <wp:positionH relativeFrom="column">
                  <wp:posOffset>5781675</wp:posOffset>
                </wp:positionH>
                <wp:positionV relativeFrom="page">
                  <wp:posOffset>2531745</wp:posOffset>
                </wp:positionV>
                <wp:extent cx="334800" cy="1306800"/>
                <wp:effectExtent l="0" t="0" r="8255" b="8255"/>
                <wp:wrapNone/>
                <wp:docPr id="27" name="Rectangle 27"/>
                <wp:cNvGraphicFramePr/>
                <a:graphic xmlns:a="http://schemas.openxmlformats.org/drawingml/2006/main">
                  <a:graphicData uri="http://schemas.microsoft.com/office/word/2010/wordprocessingShape">
                    <wps:wsp>
                      <wps:cNvSpPr/>
                      <wps:spPr>
                        <a:xfrm>
                          <a:off x="0" y="0"/>
                          <a:ext cx="334800" cy="1306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AE15C" id="Rectangle 27" o:spid="_x0000_s1026" style="position:absolute;margin-left:455.25pt;margin-top:199.35pt;width:26.35pt;height:102.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" fillcolor="white [3212]" stroked="f" strokeweight="2pt">
                <w10:wrap anchory="page"/>
              </v:rect>
            </w:pict>
          </mc:Fallback>
        </mc:AlternateContent>
      </w:r>
      <w:r w:rsidR="00EF788D">
        <w:rPr>
          <w:lang w:eastAsia="en-GB"/>
        </w:rPr>
        <w:drawing>
          <wp:inline distT="0" distB="0" distL="0" distR="0" wp14:anchorId="69FB5A58" wp14:editId="7BF1486F">
            <wp:extent cx="2565223" cy="192405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505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7810" cy="1925991"/>
                    </a:xfrm>
                    <a:prstGeom prst="rect">
                      <a:avLst/>
                    </a:prstGeom>
                  </pic:spPr>
                </pic:pic>
              </a:graphicData>
            </a:graphic>
          </wp:inline>
        </w:drawing>
      </w:r>
    </w:p>
    <w:p w14:paraId="183DDB21" w14:textId="7FB803F3" w:rsidR="00EF788D" w:rsidRDefault="00EF788D" w:rsidP="008C3ECA"/>
    <w:p w14:paraId="4BBC1D08" w14:textId="0A70BE37" w:rsidR="00EF788D" w:rsidRDefault="00EF788D" w:rsidP="008C3ECA"/>
    <w:p w14:paraId="2E345A22" w14:textId="4BB84BC2" w:rsidR="00EF788D" w:rsidRDefault="00EF788D" w:rsidP="008C3ECA">
      <w:r>
        <w:t>Step 6: Take 1 jumper lead and attach to E17 on the breadboard and GPIO 26 on the Pi.</w:t>
      </w:r>
    </w:p>
    <w:p w14:paraId="297292F5" w14:textId="38398DFD" w:rsidR="00EF788D" w:rsidRDefault="00E87FFC" w:rsidP="008C3ECA">
      <w:r>
        <w:rPr>
          <w:lang w:eastAsia="en-GB"/>
        </w:rPr>
        <mc:AlternateContent>
          <mc:Choice Requires="wps">
            <w:drawing>
              <wp:anchor distT="0" distB="0" distL="114300" distR="114300" simplePos="0" relativeHeight="251684864" behindDoc="0" locked="0" layoutInCell="1" allowOverlap="1" wp14:anchorId="0E5F0F0B" wp14:editId="6BD75BE1">
                <wp:simplePos x="0" y="0"/>
                <wp:positionH relativeFrom="column">
                  <wp:posOffset>5791200</wp:posOffset>
                </wp:positionH>
                <wp:positionV relativeFrom="page">
                  <wp:posOffset>5406390</wp:posOffset>
                </wp:positionV>
                <wp:extent cx="334800" cy="1306800"/>
                <wp:effectExtent l="0" t="0" r="8255" b="8255"/>
                <wp:wrapNone/>
                <wp:docPr id="28" name="Rectangle 28"/>
                <wp:cNvGraphicFramePr/>
                <a:graphic xmlns:a="http://schemas.openxmlformats.org/drawingml/2006/main">
                  <a:graphicData uri="http://schemas.microsoft.com/office/word/2010/wordprocessingShape">
                    <wps:wsp>
                      <wps:cNvSpPr/>
                      <wps:spPr>
                        <a:xfrm>
                          <a:off x="0" y="0"/>
                          <a:ext cx="334800" cy="1306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4AAEC" id="Rectangle 28" o:spid="_x0000_s1026" style="position:absolute;margin-left:456pt;margin-top:425.7pt;width:26.35pt;height:102.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" fillcolor="white [3212]" stroked="f" strokeweight="2pt">
                <w10:wrap anchory="page"/>
              </v:rect>
            </w:pict>
          </mc:Fallback>
        </mc:AlternateContent>
      </w:r>
      <w:r w:rsidR="00EF788D">
        <w:rPr>
          <w:lang w:eastAsia="en-GB"/>
        </w:rPr>
        <w:drawing>
          <wp:anchor distT="0" distB="0" distL="114300" distR="114300" simplePos="0" relativeHeight="251668480" behindDoc="1" locked="0" layoutInCell="1" allowOverlap="1" wp14:anchorId="1E3DAE46" wp14:editId="33EF8C80">
            <wp:simplePos x="0" y="0"/>
            <wp:positionH relativeFrom="column">
              <wp:posOffset>3499485</wp:posOffset>
            </wp:positionH>
            <wp:positionV relativeFrom="page">
              <wp:posOffset>4323715</wp:posOffset>
            </wp:positionV>
            <wp:extent cx="2495550" cy="2507285"/>
            <wp:effectExtent l="0" t="0" r="0"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ep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95550" cy="2507285"/>
                    </a:xfrm>
                    <a:prstGeom prst="rect">
                      <a:avLst/>
                    </a:prstGeom>
                  </pic:spPr>
                </pic:pic>
              </a:graphicData>
            </a:graphic>
            <wp14:sizeRelH relativeFrom="margin">
              <wp14:pctWidth>0</wp14:pctWidth>
            </wp14:sizeRelH>
            <wp14:sizeRelV relativeFrom="margin">
              <wp14:pctHeight>0</wp14:pctHeight>
            </wp14:sizeRelV>
          </wp:anchor>
        </w:drawing>
      </w:r>
      <w:r w:rsidR="00EF788D">
        <w:rPr>
          <w:lang w:eastAsia="en-GB"/>
        </w:rPr>
        <w:drawing>
          <wp:inline distT="0" distB="0" distL="0" distR="0" wp14:anchorId="5F83A9EB" wp14:editId="5E637E13">
            <wp:extent cx="2676525" cy="200753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505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77538" cy="2008293"/>
                    </a:xfrm>
                    <a:prstGeom prst="rect">
                      <a:avLst/>
                    </a:prstGeom>
                  </pic:spPr>
                </pic:pic>
              </a:graphicData>
            </a:graphic>
          </wp:inline>
        </w:drawing>
      </w:r>
    </w:p>
    <w:p w14:paraId="0642FC58" w14:textId="794070F0" w:rsidR="00EF788D" w:rsidRDefault="00EF788D" w:rsidP="008C3ECA"/>
    <w:p w14:paraId="3097FF6F" w14:textId="14CEAE6E" w:rsidR="00EF788D" w:rsidRDefault="00662296" w:rsidP="00EF788D">
      <w:r>
        <w:rPr>
          <w:lang w:eastAsia="en-GB"/>
        </w:rPr>
        <w:drawing>
          <wp:anchor distT="0" distB="0" distL="114300" distR="114300" simplePos="0" relativeHeight="251669504" behindDoc="1" locked="0" layoutInCell="1" allowOverlap="1" wp14:anchorId="0000737A" wp14:editId="46BA2F1F">
            <wp:simplePos x="0" y="0"/>
            <wp:positionH relativeFrom="column">
              <wp:posOffset>3404235</wp:posOffset>
            </wp:positionH>
            <wp:positionV relativeFrom="page">
              <wp:posOffset>7753350</wp:posOffset>
            </wp:positionV>
            <wp:extent cx="2819400" cy="2640111"/>
            <wp:effectExtent l="0" t="0" r="0" b="82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dding_handle.png"/>
                    <pic:cNvPicPr/>
                  </pic:nvPicPr>
                  <pic:blipFill>
                    <a:blip r:embed="rId21">
                      <a:extLst>
                        <a:ext uri="{28A0092B-C50C-407E-A947-70E740481C1C}">
                          <a14:useLocalDpi xmlns:a14="http://schemas.microsoft.com/office/drawing/2010/main" val="0"/>
                        </a:ext>
                      </a:extLst>
                    </a:blip>
                    <a:stretch>
                      <a:fillRect/>
                    </a:stretch>
                  </pic:blipFill>
                  <pic:spPr>
                    <a:xfrm>
                      <a:off x="0" y="0"/>
                      <a:ext cx="2832631" cy="2652501"/>
                    </a:xfrm>
                    <a:prstGeom prst="rect">
                      <a:avLst/>
                    </a:prstGeom>
                  </pic:spPr>
                </pic:pic>
              </a:graphicData>
            </a:graphic>
            <wp14:sizeRelH relativeFrom="margin">
              <wp14:pctWidth>0</wp14:pctWidth>
            </wp14:sizeRelH>
            <wp14:sizeRelV relativeFrom="margin">
              <wp14:pctHeight>0</wp14:pctHeight>
            </wp14:sizeRelV>
          </wp:anchor>
        </w:drawing>
      </w:r>
      <w:r w:rsidR="00EF788D">
        <w:t>Step</w:t>
      </w:r>
      <w:r w:rsidR="0026036F">
        <w:t xml:space="preserve"> 7</w:t>
      </w:r>
      <w:r w:rsidR="00EF788D">
        <w:t xml:space="preserve">: Take 1 jumper lead and attach to A1 on the breadboard. Now take the short length of bellwire, bend the end carefully around your finger then insert the </w:t>
      </w:r>
      <w:r w:rsidR="00E50032">
        <w:t xml:space="preserve">other </w:t>
      </w:r>
      <w:r w:rsidR="00EF788D">
        <w:t>end into the free end of the</w:t>
      </w:r>
      <w:r w:rsidR="00E50032">
        <w:t xml:space="preserve"> jumper lead you just attached to the breadboard.</w:t>
      </w:r>
    </w:p>
    <w:p w14:paraId="1B6B33B2" w14:textId="57933015" w:rsidR="00EF788D" w:rsidRDefault="00E87FFC" w:rsidP="00EF788D">
      <w:r>
        <w:rPr>
          <w:lang w:eastAsia="en-GB"/>
        </w:rPr>
        <mc:AlternateContent>
          <mc:Choice Requires="wps">
            <w:drawing>
              <wp:anchor distT="0" distB="0" distL="114300" distR="114300" simplePos="0" relativeHeight="251686912" behindDoc="0" locked="0" layoutInCell="1" allowOverlap="1" wp14:anchorId="76E13C97" wp14:editId="2B370ABC">
                <wp:simplePos x="0" y="0"/>
                <wp:positionH relativeFrom="column">
                  <wp:posOffset>5800725</wp:posOffset>
                </wp:positionH>
                <wp:positionV relativeFrom="page">
                  <wp:posOffset>9044305</wp:posOffset>
                </wp:positionV>
                <wp:extent cx="334800" cy="1306800"/>
                <wp:effectExtent l="0" t="0" r="8255" b="8255"/>
                <wp:wrapNone/>
                <wp:docPr id="29" name="Rectangle 29"/>
                <wp:cNvGraphicFramePr/>
                <a:graphic xmlns:a="http://schemas.openxmlformats.org/drawingml/2006/main">
                  <a:graphicData uri="http://schemas.microsoft.com/office/word/2010/wordprocessingShape">
                    <wps:wsp>
                      <wps:cNvSpPr/>
                      <wps:spPr>
                        <a:xfrm>
                          <a:off x="0" y="0"/>
                          <a:ext cx="334800" cy="1306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70EEB" id="Rectangle 29" o:spid="_x0000_s1026" style="position:absolute;margin-left:456.75pt;margin-top:712.15pt;width:26.35pt;height:102.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" fillcolor="white [3212]" stroked="f" strokeweight="2pt">
                <w10:wrap anchory="page"/>
              </v:rect>
            </w:pict>
          </mc:Fallback>
        </mc:AlternateContent>
      </w:r>
      <w:r w:rsidR="00EF788D">
        <w:rPr>
          <w:lang w:eastAsia="en-GB"/>
        </w:rPr>
        <w:drawing>
          <wp:inline distT="0" distB="0" distL="0" distR="0" wp14:anchorId="15343DCB" wp14:editId="641BCFE4">
            <wp:extent cx="2704913" cy="202882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506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6254" cy="2029831"/>
                    </a:xfrm>
                    <a:prstGeom prst="rect">
                      <a:avLst/>
                    </a:prstGeom>
                  </pic:spPr>
                </pic:pic>
              </a:graphicData>
            </a:graphic>
          </wp:inline>
        </w:drawing>
      </w:r>
    </w:p>
    <w:p w14:paraId="3B510F38" w14:textId="709240CD" w:rsidR="002A4D2A" w:rsidRDefault="003450D1" w:rsidP="008C3ECA">
      <w:r>
        <w:rPr>
          <w:lang w:eastAsia="en-GB"/>
        </w:rPr>
        <w:lastRenderedPageBreak/>
        <mc:AlternateContent>
          <mc:Choice Requires="wps">
            <w:drawing>
              <wp:anchor distT="0" distB="0" distL="114300" distR="114300" simplePos="0" relativeHeight="251702272" behindDoc="0" locked="0" layoutInCell="1" allowOverlap="1" wp14:anchorId="35CCE798" wp14:editId="568FC36B">
                <wp:simplePos x="0" y="0"/>
                <wp:positionH relativeFrom="column">
                  <wp:posOffset>6137910</wp:posOffset>
                </wp:positionH>
                <wp:positionV relativeFrom="paragraph">
                  <wp:posOffset>-5715</wp:posOffset>
                </wp:positionV>
                <wp:extent cx="0" cy="3209925"/>
                <wp:effectExtent l="19050" t="19050" r="19050" b="9525"/>
                <wp:wrapNone/>
                <wp:docPr id="205" name="Straight Connector 205"/>
                <wp:cNvGraphicFramePr/>
                <a:graphic xmlns:a="http://schemas.openxmlformats.org/drawingml/2006/main">
                  <a:graphicData uri="http://schemas.microsoft.com/office/word/2010/wordprocessingShape">
                    <wps:wsp>
                      <wps:cNvCnPr/>
                      <wps:spPr>
                        <a:xfrm flipV="1">
                          <a:off x="0" y="0"/>
                          <a:ext cx="0" cy="32099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36F19F" id="Straight Connector 205" o:spid="_x0000_s1026" style="position:absolute;flip:y;z-index:251702272;visibility:visible;mso-wrap-style:square;mso-wrap-distance-left:9pt;mso-wrap-distance-top:0;mso-wrap-distance-right:9pt;mso-wrap-distance-bottom:0;mso-position-horizontal:absolute;mso-position-horizontal-relative:text;mso-position-vertical:absolute;mso-position-vertical-relative:text" from="483.3pt,-.45pt" to="483.3pt,2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" strokecolor="#4579b8 [3044]" strokeweight="2.25pt"/>
            </w:pict>
          </mc:Fallback>
        </mc:AlternateContent>
      </w:r>
      <w:r w:rsidR="0026036F">
        <w:t>Step 8</w:t>
      </w:r>
      <w:r w:rsidR="0029644F">
        <w:t xml:space="preserve">: Take the long piece of bell wire and bend it into an interesting shape. Remember – the more bends you add, the harder your game will be! Then insert the two ends of this piece of wire into A2 and A17 on the breadboard. </w:t>
      </w:r>
    </w:p>
    <w:p w14:paraId="334D1012" w14:textId="66570075" w:rsidR="0029644F" w:rsidRDefault="00ED6D24" w:rsidP="008C3ECA">
      <w:r>
        <w:rPr>
          <w:lang w:eastAsia="en-GB"/>
        </w:rPr>
        <w:drawing>
          <wp:inline distT="0" distB="0" distL="0" distR="0" wp14:anchorId="18BE6AE0" wp14:editId="44FA82D7">
            <wp:extent cx="2958443" cy="221898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506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69588" cy="2227346"/>
                    </a:xfrm>
                    <a:prstGeom prst="rect">
                      <a:avLst/>
                    </a:prstGeom>
                  </pic:spPr>
                </pic:pic>
              </a:graphicData>
            </a:graphic>
          </wp:inline>
        </w:drawing>
      </w:r>
      <w:r>
        <w:t xml:space="preserve">    </w:t>
      </w:r>
      <w:r>
        <w:rPr>
          <w:lang w:eastAsia="en-GB"/>
        </w:rPr>
        <w:drawing>
          <wp:inline distT="0" distB="0" distL="0" distR="0" wp14:anchorId="4F5E27AB" wp14:editId="6CEBFE26">
            <wp:extent cx="2957830" cy="22185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506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67661" cy="2225899"/>
                    </a:xfrm>
                    <a:prstGeom prst="rect">
                      <a:avLst/>
                    </a:prstGeom>
                  </pic:spPr>
                </pic:pic>
              </a:graphicData>
            </a:graphic>
          </wp:inline>
        </w:drawing>
      </w:r>
    </w:p>
    <w:p w14:paraId="314A7131" w14:textId="75B7DF00" w:rsidR="002A4D2A" w:rsidRDefault="003450D1" w:rsidP="008C3ECA">
      <w:r>
        <w:rPr>
          <w:lang w:eastAsia="en-GB"/>
        </w:rPr>
        <mc:AlternateContent>
          <mc:Choice Requires="wps">
            <w:drawing>
              <wp:anchor distT="0" distB="0" distL="114300" distR="114300" simplePos="0" relativeHeight="251700224" behindDoc="0" locked="0" layoutInCell="1" allowOverlap="1" wp14:anchorId="29F3000F" wp14:editId="7797461B">
                <wp:simplePos x="0" y="0"/>
                <wp:positionH relativeFrom="column">
                  <wp:posOffset>3013710</wp:posOffset>
                </wp:positionH>
                <wp:positionV relativeFrom="paragraph">
                  <wp:posOffset>81280</wp:posOffset>
                </wp:positionV>
                <wp:extent cx="0" cy="3924300"/>
                <wp:effectExtent l="19050" t="0" r="19050" b="19050"/>
                <wp:wrapNone/>
                <wp:docPr id="203" name="Straight Connector 203"/>
                <wp:cNvGraphicFramePr/>
                <a:graphic xmlns:a="http://schemas.openxmlformats.org/drawingml/2006/main">
                  <a:graphicData uri="http://schemas.microsoft.com/office/word/2010/wordprocessingShape">
                    <wps:wsp>
                      <wps:cNvCnPr/>
                      <wps:spPr>
                        <a:xfrm>
                          <a:off x="0" y="0"/>
                          <a:ext cx="0" cy="39243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12A12C" id="Straight Connector 203"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37.3pt,6.4pt" to="237.3pt,3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" strokecolor="#4579b8 [3044]" strokeweight="2.25pt"/>
            </w:pict>
          </mc:Fallback>
        </mc:AlternateContent>
      </w:r>
      <w:r>
        <w:rPr>
          <w:lang w:eastAsia="en-GB"/>
        </w:rPr>
        <mc:AlternateContent>
          <mc:Choice Requires="wps">
            <w:drawing>
              <wp:anchor distT="0" distB="0" distL="114300" distR="114300" simplePos="0" relativeHeight="251699200" behindDoc="0" locked="0" layoutInCell="1" allowOverlap="1" wp14:anchorId="0C06ABB2" wp14:editId="0C948568">
                <wp:simplePos x="0" y="0"/>
                <wp:positionH relativeFrom="column">
                  <wp:posOffset>3013710</wp:posOffset>
                </wp:positionH>
                <wp:positionV relativeFrom="paragraph">
                  <wp:posOffset>81280</wp:posOffset>
                </wp:positionV>
                <wp:extent cx="3114675" cy="9525"/>
                <wp:effectExtent l="19050" t="19050" r="9525" b="28575"/>
                <wp:wrapNone/>
                <wp:docPr id="202" name="Straight Connector 202"/>
                <wp:cNvGraphicFramePr/>
                <a:graphic xmlns:a="http://schemas.openxmlformats.org/drawingml/2006/main">
                  <a:graphicData uri="http://schemas.microsoft.com/office/word/2010/wordprocessingShape">
                    <wps:wsp>
                      <wps:cNvCnPr/>
                      <wps:spPr>
                        <a:xfrm flipH="1" flipV="1">
                          <a:off x="0" y="0"/>
                          <a:ext cx="3114675"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5D94D8" id="Straight Connector 202" o:spid="_x0000_s1026" style="position:absolute;flip:x y;z-index:251699200;visibility:visible;mso-wrap-style:square;mso-wrap-distance-left:9pt;mso-wrap-distance-top:0;mso-wrap-distance-right:9pt;mso-wrap-distance-bottom:0;mso-position-horizontal:absolute;mso-position-horizontal-relative:text;mso-position-vertical:absolute;mso-position-vertical-relative:text" from="237.3pt,6.4pt" to="482.5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" strokecolor="#4579b8 [3044]" strokeweight="2.25pt"/>
            </w:pict>
          </mc:Fallback>
        </mc:AlternateContent>
      </w:r>
      <w:r w:rsidR="002A4D2A">
        <w:rPr>
          <w:lang w:eastAsia="en-GB"/>
        </w:rPr>
        <mc:AlternateContent>
          <mc:Choice Requires="wps">
            <w:drawing>
              <wp:anchor distT="45720" distB="45720" distL="114300" distR="114300" simplePos="0" relativeHeight="251689984" behindDoc="1" locked="0" layoutInCell="1" allowOverlap="1" wp14:anchorId="1610EF82" wp14:editId="3CD1C061">
                <wp:simplePos x="0" y="0"/>
                <wp:positionH relativeFrom="margin">
                  <wp:align>right</wp:align>
                </wp:positionH>
                <wp:positionV relativeFrom="page">
                  <wp:posOffset>4029075</wp:posOffset>
                </wp:positionV>
                <wp:extent cx="3048000" cy="723600"/>
                <wp:effectExtent l="0" t="0" r="0" b="63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723600"/>
                        </a:xfrm>
                        <a:prstGeom prst="rect">
                          <a:avLst/>
                        </a:prstGeom>
                        <a:solidFill>
                          <a:srgbClr val="FFFFFF"/>
                        </a:solidFill>
                        <a:ln w="9525">
                          <a:noFill/>
                          <a:miter lim="800000"/>
                          <a:headEnd/>
                          <a:tailEnd/>
                        </a:ln>
                      </wps:spPr>
                      <wps:txbx>
                        <w:txbxContent>
                          <w:p w14:paraId="12C5B23F" w14:textId="6A970077" w:rsidR="002A4D2A" w:rsidRDefault="002A4D2A" w:rsidP="008A6D39">
                            <w:pPr>
                              <w:jc w:val="both"/>
                            </w:pPr>
                            <w:r>
                              <w:t>Step 9: Hook the loop you made in the short wire over one end of the bendy wire like this...</w:t>
                            </w:r>
                          </w:p>
                          <w:p w14:paraId="0EA0DEA1" w14:textId="2984E6CD" w:rsidR="002A4D2A" w:rsidRDefault="002A4D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10EF82" id="_x0000_t202" coordsize="21600,21600" o:spt="202" path="m,l,21600r21600,l21600,xe">
                <v:stroke joinstyle="miter"/>
                <v:path gradientshapeok="t" o:connecttype="rect"/>
              </v:shapetype>
              <v:shape id="Text Box 2" o:spid="_x0000_s1026" type="#_x0000_t202" style="position:absolute;margin-left:188.8pt;margin-top:317.25pt;width:240pt;height:57pt;z-index:-251626496;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" stroked="f">
                <v:textbox>
                  <w:txbxContent>
                    <w:p w14:paraId="12C5B23F" w14:textId="6A970077" w:rsidR="002A4D2A" w:rsidRDefault="002A4D2A" w:rsidP="008A6D39">
                      <w:pPr>
                        <w:jc w:val="both"/>
                      </w:pPr>
                      <w:r>
                        <w:t>Step 9: Hook the loop you made in the short wire over one end of the bendy wire like this...</w:t>
                      </w:r>
                    </w:p>
                    <w:p w14:paraId="0EA0DEA1" w14:textId="2984E6CD" w:rsidR="002A4D2A" w:rsidRDefault="002A4D2A"/>
                  </w:txbxContent>
                </v:textbox>
                <w10:wrap anchorx="margin" anchory="page"/>
              </v:shape>
            </w:pict>
          </mc:Fallback>
        </mc:AlternateContent>
      </w:r>
    </w:p>
    <w:p w14:paraId="1485A05B" w14:textId="10D00721" w:rsidR="00ED6D24" w:rsidRDefault="008A6D39" w:rsidP="008C3ECA">
      <w:r>
        <w:rPr>
          <w:lang w:eastAsia="en-GB"/>
        </w:rPr>
        <mc:AlternateContent>
          <mc:Choice Requires="wps">
            <w:drawing>
              <wp:anchor distT="0" distB="0" distL="114300" distR="114300" simplePos="0" relativeHeight="251698176" behindDoc="0" locked="0" layoutInCell="1" allowOverlap="1" wp14:anchorId="57B114CC" wp14:editId="6071CCBF">
                <wp:simplePos x="0" y="0"/>
                <wp:positionH relativeFrom="column">
                  <wp:posOffset>1327785</wp:posOffset>
                </wp:positionH>
                <wp:positionV relativeFrom="paragraph">
                  <wp:posOffset>2696210</wp:posOffset>
                </wp:positionV>
                <wp:extent cx="1209675" cy="800100"/>
                <wp:effectExtent l="0" t="0" r="28575" b="19050"/>
                <wp:wrapNone/>
                <wp:docPr id="201" name="Freeform 201"/>
                <wp:cNvGraphicFramePr/>
                <a:graphic xmlns:a="http://schemas.openxmlformats.org/drawingml/2006/main">
                  <a:graphicData uri="http://schemas.microsoft.com/office/word/2010/wordprocessingShape">
                    <wps:wsp>
                      <wps:cNvSpPr/>
                      <wps:spPr>
                        <a:xfrm>
                          <a:off x="0" y="0"/>
                          <a:ext cx="1209675" cy="800100"/>
                        </a:xfrm>
                        <a:custGeom>
                          <a:avLst/>
                          <a:gdLst>
                            <a:gd name="connsiteX0" fmla="*/ 285750 w 1209675"/>
                            <a:gd name="connsiteY0" fmla="*/ 0 h 800100"/>
                            <a:gd name="connsiteX1" fmla="*/ 238125 w 1209675"/>
                            <a:gd name="connsiteY1" fmla="*/ 19050 h 800100"/>
                            <a:gd name="connsiteX2" fmla="*/ 219075 w 1209675"/>
                            <a:gd name="connsiteY2" fmla="*/ 47625 h 800100"/>
                            <a:gd name="connsiteX3" fmla="*/ 161925 w 1209675"/>
                            <a:gd name="connsiteY3" fmla="*/ 66675 h 800100"/>
                            <a:gd name="connsiteX4" fmla="*/ 133350 w 1209675"/>
                            <a:gd name="connsiteY4" fmla="*/ 85725 h 800100"/>
                            <a:gd name="connsiteX5" fmla="*/ 76200 w 1209675"/>
                            <a:gd name="connsiteY5" fmla="*/ 104775 h 800100"/>
                            <a:gd name="connsiteX6" fmla="*/ 57150 w 1209675"/>
                            <a:gd name="connsiteY6" fmla="*/ 133350 h 800100"/>
                            <a:gd name="connsiteX7" fmla="*/ 19050 w 1209675"/>
                            <a:gd name="connsiteY7" fmla="*/ 161925 h 800100"/>
                            <a:gd name="connsiteX8" fmla="*/ 0 w 1209675"/>
                            <a:gd name="connsiteY8" fmla="*/ 219075 h 800100"/>
                            <a:gd name="connsiteX9" fmla="*/ 19050 w 1209675"/>
                            <a:gd name="connsiteY9" fmla="*/ 295275 h 800100"/>
                            <a:gd name="connsiteX10" fmla="*/ 76200 w 1209675"/>
                            <a:gd name="connsiteY10" fmla="*/ 323850 h 800100"/>
                            <a:gd name="connsiteX11" fmla="*/ 200025 w 1209675"/>
                            <a:gd name="connsiteY11" fmla="*/ 295275 h 800100"/>
                            <a:gd name="connsiteX12" fmla="*/ 219075 w 1209675"/>
                            <a:gd name="connsiteY12" fmla="*/ 266700 h 800100"/>
                            <a:gd name="connsiteX13" fmla="*/ 228600 w 1209675"/>
                            <a:gd name="connsiteY13" fmla="*/ 238125 h 800100"/>
                            <a:gd name="connsiteX14" fmla="*/ 266700 w 1209675"/>
                            <a:gd name="connsiteY14" fmla="*/ 180975 h 800100"/>
                            <a:gd name="connsiteX15" fmla="*/ 323850 w 1209675"/>
                            <a:gd name="connsiteY15" fmla="*/ 142875 h 800100"/>
                            <a:gd name="connsiteX16" fmla="*/ 400050 w 1209675"/>
                            <a:gd name="connsiteY16" fmla="*/ 152400 h 800100"/>
                            <a:gd name="connsiteX17" fmla="*/ 428625 w 1209675"/>
                            <a:gd name="connsiteY17" fmla="*/ 161925 h 800100"/>
                            <a:gd name="connsiteX18" fmla="*/ 447675 w 1209675"/>
                            <a:gd name="connsiteY18" fmla="*/ 190500 h 800100"/>
                            <a:gd name="connsiteX19" fmla="*/ 447675 w 1209675"/>
                            <a:gd name="connsiteY19" fmla="*/ 409575 h 800100"/>
                            <a:gd name="connsiteX20" fmla="*/ 476250 w 1209675"/>
                            <a:gd name="connsiteY20" fmla="*/ 419100 h 800100"/>
                            <a:gd name="connsiteX21" fmla="*/ 504825 w 1209675"/>
                            <a:gd name="connsiteY21" fmla="*/ 438150 h 800100"/>
                            <a:gd name="connsiteX22" fmla="*/ 533400 w 1209675"/>
                            <a:gd name="connsiteY22" fmla="*/ 447675 h 800100"/>
                            <a:gd name="connsiteX23" fmla="*/ 600075 w 1209675"/>
                            <a:gd name="connsiteY23" fmla="*/ 476250 h 800100"/>
                            <a:gd name="connsiteX24" fmla="*/ 723900 w 1209675"/>
                            <a:gd name="connsiteY24" fmla="*/ 438150 h 800100"/>
                            <a:gd name="connsiteX25" fmla="*/ 714375 w 1209675"/>
                            <a:gd name="connsiteY25" fmla="*/ 409575 h 800100"/>
                            <a:gd name="connsiteX26" fmla="*/ 685800 w 1209675"/>
                            <a:gd name="connsiteY26" fmla="*/ 314325 h 800100"/>
                            <a:gd name="connsiteX27" fmla="*/ 647700 w 1209675"/>
                            <a:gd name="connsiteY27" fmla="*/ 257175 h 800100"/>
                            <a:gd name="connsiteX28" fmla="*/ 657225 w 1209675"/>
                            <a:gd name="connsiteY28" fmla="*/ 200025 h 800100"/>
                            <a:gd name="connsiteX29" fmla="*/ 714375 w 1209675"/>
                            <a:gd name="connsiteY29" fmla="*/ 171450 h 800100"/>
                            <a:gd name="connsiteX30" fmla="*/ 819150 w 1209675"/>
                            <a:gd name="connsiteY30" fmla="*/ 209550 h 800100"/>
                            <a:gd name="connsiteX31" fmla="*/ 866775 w 1209675"/>
                            <a:gd name="connsiteY31" fmla="*/ 295275 h 800100"/>
                            <a:gd name="connsiteX32" fmla="*/ 885825 w 1209675"/>
                            <a:gd name="connsiteY32" fmla="*/ 666750 h 800100"/>
                            <a:gd name="connsiteX33" fmla="*/ 923925 w 1209675"/>
                            <a:gd name="connsiteY33" fmla="*/ 752475 h 800100"/>
                            <a:gd name="connsiteX34" fmla="*/ 952500 w 1209675"/>
                            <a:gd name="connsiteY34" fmla="*/ 781050 h 800100"/>
                            <a:gd name="connsiteX35" fmla="*/ 1009650 w 1209675"/>
                            <a:gd name="connsiteY35" fmla="*/ 800100 h 800100"/>
                            <a:gd name="connsiteX36" fmla="*/ 1095375 w 1209675"/>
                            <a:gd name="connsiteY36" fmla="*/ 790575 h 800100"/>
                            <a:gd name="connsiteX37" fmla="*/ 1123950 w 1209675"/>
                            <a:gd name="connsiteY37" fmla="*/ 781050 h 800100"/>
                            <a:gd name="connsiteX38" fmla="*/ 1143000 w 1209675"/>
                            <a:gd name="connsiteY38" fmla="*/ 723900 h 800100"/>
                            <a:gd name="connsiteX39" fmla="*/ 1152525 w 1209675"/>
                            <a:gd name="connsiteY39" fmla="*/ 695325 h 800100"/>
                            <a:gd name="connsiteX40" fmla="*/ 1171575 w 1209675"/>
                            <a:gd name="connsiteY40" fmla="*/ 666750 h 800100"/>
                            <a:gd name="connsiteX41" fmla="*/ 1181100 w 1209675"/>
                            <a:gd name="connsiteY41" fmla="*/ 638175 h 800100"/>
                            <a:gd name="connsiteX42" fmla="*/ 1209675 w 1209675"/>
                            <a:gd name="connsiteY42" fmla="*/ 495300 h 800100"/>
                            <a:gd name="connsiteX43" fmla="*/ 1200150 w 1209675"/>
                            <a:gd name="connsiteY43" fmla="*/ 428625 h 800100"/>
                            <a:gd name="connsiteX44" fmla="*/ 1190625 w 1209675"/>
                            <a:gd name="connsiteY44" fmla="*/ 400050 h 800100"/>
                            <a:gd name="connsiteX45" fmla="*/ 1133475 w 1209675"/>
                            <a:gd name="connsiteY45" fmla="*/ 361950 h 800100"/>
                            <a:gd name="connsiteX46" fmla="*/ 1123950 w 1209675"/>
                            <a:gd name="connsiteY46" fmla="*/ 333375 h 800100"/>
                            <a:gd name="connsiteX47" fmla="*/ 1104900 w 1209675"/>
                            <a:gd name="connsiteY47" fmla="*/ 304800 h 800100"/>
                            <a:gd name="connsiteX48" fmla="*/ 1133475 w 1209675"/>
                            <a:gd name="connsiteY48" fmla="*/ 161925 h 800100"/>
                            <a:gd name="connsiteX49" fmla="*/ 1171575 w 1209675"/>
                            <a:gd name="connsiteY49" fmla="*/ 104775 h 800100"/>
                            <a:gd name="connsiteX50" fmla="*/ 1190625 w 1209675"/>
                            <a:gd name="connsiteY50" fmla="*/ 76200 h 800100"/>
                            <a:gd name="connsiteX51" fmla="*/ 1190625 w 1209675"/>
                            <a:gd name="connsiteY51" fmla="*/ 9525 h 800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1209675" h="800100">
                              <a:moveTo>
                                <a:pt x="285750" y="0"/>
                              </a:moveTo>
                              <a:cubicBezTo>
                                <a:pt x="269875" y="6350"/>
                                <a:pt x="252038" y="9112"/>
                                <a:pt x="238125" y="19050"/>
                              </a:cubicBezTo>
                              <a:cubicBezTo>
                                <a:pt x="228810" y="25704"/>
                                <a:pt x="228783" y="41558"/>
                                <a:pt x="219075" y="47625"/>
                              </a:cubicBezTo>
                              <a:cubicBezTo>
                                <a:pt x="202047" y="58268"/>
                                <a:pt x="178633" y="55536"/>
                                <a:pt x="161925" y="66675"/>
                              </a:cubicBezTo>
                              <a:cubicBezTo>
                                <a:pt x="152400" y="73025"/>
                                <a:pt x="143811" y="81076"/>
                                <a:pt x="133350" y="85725"/>
                              </a:cubicBezTo>
                              <a:cubicBezTo>
                                <a:pt x="115000" y="93880"/>
                                <a:pt x="76200" y="104775"/>
                                <a:pt x="76200" y="104775"/>
                              </a:cubicBezTo>
                              <a:cubicBezTo>
                                <a:pt x="69850" y="114300"/>
                                <a:pt x="65245" y="125255"/>
                                <a:pt x="57150" y="133350"/>
                              </a:cubicBezTo>
                              <a:cubicBezTo>
                                <a:pt x="45925" y="144575"/>
                                <a:pt x="27856" y="148716"/>
                                <a:pt x="19050" y="161925"/>
                              </a:cubicBezTo>
                              <a:cubicBezTo>
                                <a:pt x="7911" y="178633"/>
                                <a:pt x="0" y="219075"/>
                                <a:pt x="0" y="219075"/>
                              </a:cubicBezTo>
                              <a:cubicBezTo>
                                <a:pt x="474" y="221447"/>
                                <a:pt x="11240" y="285512"/>
                                <a:pt x="19050" y="295275"/>
                              </a:cubicBezTo>
                              <a:cubicBezTo>
                                <a:pt x="32479" y="312061"/>
                                <a:pt x="57376" y="317575"/>
                                <a:pt x="76200" y="323850"/>
                              </a:cubicBezTo>
                              <a:cubicBezTo>
                                <a:pt x="125933" y="318877"/>
                                <a:pt x="165317" y="329983"/>
                                <a:pt x="200025" y="295275"/>
                              </a:cubicBezTo>
                              <a:cubicBezTo>
                                <a:pt x="208120" y="287180"/>
                                <a:pt x="213955" y="276939"/>
                                <a:pt x="219075" y="266700"/>
                              </a:cubicBezTo>
                              <a:cubicBezTo>
                                <a:pt x="223565" y="257720"/>
                                <a:pt x="223724" y="246902"/>
                                <a:pt x="228600" y="238125"/>
                              </a:cubicBezTo>
                              <a:cubicBezTo>
                                <a:pt x="239719" y="218111"/>
                                <a:pt x="247650" y="193675"/>
                                <a:pt x="266700" y="180975"/>
                              </a:cubicBezTo>
                              <a:lnTo>
                                <a:pt x="323850" y="142875"/>
                              </a:lnTo>
                              <a:cubicBezTo>
                                <a:pt x="349250" y="146050"/>
                                <a:pt x="374865" y="147821"/>
                                <a:pt x="400050" y="152400"/>
                              </a:cubicBezTo>
                              <a:cubicBezTo>
                                <a:pt x="409928" y="154196"/>
                                <a:pt x="420785" y="155653"/>
                                <a:pt x="428625" y="161925"/>
                              </a:cubicBezTo>
                              <a:cubicBezTo>
                                <a:pt x="437564" y="169076"/>
                                <a:pt x="441325" y="180975"/>
                                <a:pt x="447675" y="190500"/>
                              </a:cubicBezTo>
                              <a:cubicBezTo>
                                <a:pt x="447281" y="196800"/>
                                <a:pt x="426306" y="366838"/>
                                <a:pt x="447675" y="409575"/>
                              </a:cubicBezTo>
                              <a:cubicBezTo>
                                <a:pt x="452165" y="418555"/>
                                <a:pt x="467270" y="414610"/>
                                <a:pt x="476250" y="419100"/>
                              </a:cubicBezTo>
                              <a:cubicBezTo>
                                <a:pt x="486489" y="424220"/>
                                <a:pt x="494586" y="433030"/>
                                <a:pt x="504825" y="438150"/>
                              </a:cubicBezTo>
                              <a:cubicBezTo>
                                <a:pt x="513805" y="442640"/>
                                <a:pt x="524420" y="443185"/>
                                <a:pt x="533400" y="447675"/>
                              </a:cubicBezTo>
                              <a:cubicBezTo>
                                <a:pt x="599179" y="480564"/>
                                <a:pt x="520781" y="456426"/>
                                <a:pt x="600075" y="476250"/>
                              </a:cubicBezTo>
                              <a:cubicBezTo>
                                <a:pt x="642073" y="472750"/>
                                <a:pt x="723900" y="501194"/>
                                <a:pt x="723900" y="438150"/>
                              </a:cubicBezTo>
                              <a:cubicBezTo>
                                <a:pt x="723900" y="428110"/>
                                <a:pt x="717133" y="419229"/>
                                <a:pt x="714375" y="409575"/>
                              </a:cubicBezTo>
                              <a:cubicBezTo>
                                <a:pt x="707719" y="386280"/>
                                <a:pt x="697118" y="331302"/>
                                <a:pt x="685800" y="314325"/>
                              </a:cubicBezTo>
                              <a:lnTo>
                                <a:pt x="647700" y="257175"/>
                              </a:lnTo>
                              <a:cubicBezTo>
                                <a:pt x="650875" y="238125"/>
                                <a:pt x="648588" y="217299"/>
                                <a:pt x="657225" y="200025"/>
                              </a:cubicBezTo>
                              <a:cubicBezTo>
                                <a:pt x="664611" y="185253"/>
                                <a:pt x="700851" y="175958"/>
                                <a:pt x="714375" y="171450"/>
                              </a:cubicBezTo>
                              <a:cubicBezTo>
                                <a:pt x="801681" y="193276"/>
                                <a:pt x="768790" y="175977"/>
                                <a:pt x="819150" y="209550"/>
                              </a:cubicBezTo>
                              <a:cubicBezTo>
                                <a:pt x="862819" y="275054"/>
                                <a:pt x="850010" y="244980"/>
                                <a:pt x="866775" y="295275"/>
                              </a:cubicBezTo>
                              <a:cubicBezTo>
                                <a:pt x="870150" y="413416"/>
                                <a:pt x="850105" y="547685"/>
                                <a:pt x="885825" y="666750"/>
                              </a:cubicBezTo>
                              <a:cubicBezTo>
                                <a:pt x="897506" y="705687"/>
                                <a:pt x="900001" y="723766"/>
                                <a:pt x="923925" y="752475"/>
                              </a:cubicBezTo>
                              <a:cubicBezTo>
                                <a:pt x="932549" y="762823"/>
                                <a:pt x="940725" y="774508"/>
                                <a:pt x="952500" y="781050"/>
                              </a:cubicBezTo>
                              <a:cubicBezTo>
                                <a:pt x="970053" y="790802"/>
                                <a:pt x="1009650" y="800100"/>
                                <a:pt x="1009650" y="800100"/>
                              </a:cubicBezTo>
                              <a:cubicBezTo>
                                <a:pt x="1038225" y="796925"/>
                                <a:pt x="1067015" y="795302"/>
                                <a:pt x="1095375" y="790575"/>
                              </a:cubicBezTo>
                              <a:cubicBezTo>
                                <a:pt x="1105279" y="788924"/>
                                <a:pt x="1118114" y="789220"/>
                                <a:pt x="1123950" y="781050"/>
                              </a:cubicBezTo>
                              <a:cubicBezTo>
                                <a:pt x="1135622" y="764710"/>
                                <a:pt x="1136650" y="742950"/>
                                <a:pt x="1143000" y="723900"/>
                              </a:cubicBezTo>
                              <a:cubicBezTo>
                                <a:pt x="1146175" y="714375"/>
                                <a:pt x="1146956" y="703679"/>
                                <a:pt x="1152525" y="695325"/>
                              </a:cubicBezTo>
                              <a:cubicBezTo>
                                <a:pt x="1158875" y="685800"/>
                                <a:pt x="1166455" y="676989"/>
                                <a:pt x="1171575" y="666750"/>
                              </a:cubicBezTo>
                              <a:cubicBezTo>
                                <a:pt x="1176065" y="657770"/>
                                <a:pt x="1178458" y="647861"/>
                                <a:pt x="1181100" y="638175"/>
                              </a:cubicBezTo>
                              <a:cubicBezTo>
                                <a:pt x="1203146" y="557341"/>
                                <a:pt x="1198548" y="573191"/>
                                <a:pt x="1209675" y="495300"/>
                              </a:cubicBezTo>
                              <a:cubicBezTo>
                                <a:pt x="1206500" y="473075"/>
                                <a:pt x="1204553" y="450640"/>
                                <a:pt x="1200150" y="428625"/>
                              </a:cubicBezTo>
                              <a:cubicBezTo>
                                <a:pt x="1198181" y="418780"/>
                                <a:pt x="1197725" y="407150"/>
                                <a:pt x="1190625" y="400050"/>
                              </a:cubicBezTo>
                              <a:cubicBezTo>
                                <a:pt x="1174436" y="383861"/>
                                <a:pt x="1133475" y="361950"/>
                                <a:pt x="1133475" y="361950"/>
                              </a:cubicBezTo>
                              <a:cubicBezTo>
                                <a:pt x="1130300" y="352425"/>
                                <a:pt x="1128440" y="342355"/>
                                <a:pt x="1123950" y="333375"/>
                              </a:cubicBezTo>
                              <a:cubicBezTo>
                                <a:pt x="1118830" y="323136"/>
                                <a:pt x="1105851" y="316208"/>
                                <a:pt x="1104900" y="304800"/>
                              </a:cubicBezTo>
                              <a:cubicBezTo>
                                <a:pt x="1102853" y="280240"/>
                                <a:pt x="1114964" y="189692"/>
                                <a:pt x="1133475" y="161925"/>
                              </a:cubicBezTo>
                              <a:lnTo>
                                <a:pt x="1171575" y="104775"/>
                              </a:lnTo>
                              <a:cubicBezTo>
                                <a:pt x="1177925" y="95250"/>
                                <a:pt x="1190625" y="87648"/>
                                <a:pt x="1190625" y="76200"/>
                              </a:cubicBezTo>
                              <a:lnTo>
                                <a:pt x="1190625" y="9525"/>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5663D3" id="Freeform 201" o:spid="_x0000_s1026" style="position:absolute;margin-left:104.55pt;margin-top:212.3pt;width:95.25pt;height:63pt;z-index:251698176;visibility:visible;mso-wrap-style:square;mso-wrap-distance-left:9pt;mso-wrap-distance-top:0;mso-wrap-distance-right:9pt;mso-wrap-distance-bottom:0;mso-position-horizontal:absolute;mso-position-horizontal-relative:text;mso-position-vertical:absolute;mso-position-vertical-relative:text;v-text-anchor:middle" coordsize="1209675,8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" path="m285750,c269875,6350,252038,9112,238125,19050v-9315,6654,-9342,22508,-19050,28575c202047,58268,178633,55536,161925,66675v-9525,6350,-18114,14401,-28575,19050c115000,93880,76200,104775,76200,104775v-6350,9525,-10955,20480,-19050,28575c45925,144575,27856,148716,19050,161925,7911,178633,,219075,,219075v474,2372,11240,66437,19050,76200c32479,312061,57376,317575,76200,323850v49733,-4973,89117,6133,123825,-28575c208120,287180,213955,276939,219075,266700v4490,-8980,4649,-19798,9525,-28575c239719,218111,247650,193675,266700,180975r57150,-38100c349250,146050,374865,147821,400050,152400v9878,1796,20735,3253,28575,9525c437564,169076,441325,180975,447675,190500v-394,6300,-21369,176338,,219075c452165,418555,467270,414610,476250,419100v10239,5120,18336,13930,28575,19050c513805,442640,524420,443185,533400,447675v65779,32889,-12619,8751,66675,28575c642073,472750,723900,501194,723900,438150v,-10040,-6767,-18921,-9525,-28575c707719,386280,697118,331302,685800,314325l647700,257175v3175,-19050,888,-39876,9525,-57150c664611,185253,700851,175958,714375,171450v87306,21826,54415,4527,104775,38100c862819,275054,850010,244980,866775,295275v3375,118141,-16670,252410,19050,371475c897506,705687,900001,723766,923925,752475v8624,10348,16800,22033,28575,28575c970053,790802,1009650,800100,1009650,800100v28575,-3175,57365,-4798,85725,-9525c1105279,788924,1118114,789220,1123950,781050v11672,-16340,12700,-38100,19050,-57150c1146175,714375,1146956,703679,1152525,695325v6350,-9525,13930,-18336,19050,-28575c1176065,657770,1178458,647861,1181100,638175v22046,-80834,17448,-64984,28575,-142875c1206500,473075,1204553,450640,1200150,428625v-1969,-9845,-2425,-21475,-9525,-28575c1174436,383861,1133475,361950,1133475,361950v-3175,-9525,-5035,-19595,-9525,-28575c1118830,323136,1105851,316208,1104900,304800v-2047,-24560,10064,-115108,28575,-142875l1171575,104775v6350,-9525,19050,-17127,19050,-28575l1190625,9525e" filled="f" strokecolor="#243f60 [1604]" strokeweight="2pt">
                <v:path arrowok="t" o:connecttype="custom" o:connectlocs="285750,0;238125,19050;219075,47625;161925,66675;133350,85725;76200,104775;57150,133350;19050,161925;0,219075;19050,295275;76200,323850;200025,295275;219075,266700;228600,238125;266700,180975;323850,142875;400050,152400;428625,161925;447675,190500;447675,409575;476250,419100;504825,438150;533400,447675;600075,476250;723900,438150;714375,409575;685800,314325;647700,257175;657225,200025;714375,171450;819150,209550;866775,295275;885825,666750;923925,752475;952500,781050;1009650,800100;1095375,790575;1123950,781050;1143000,723900;1152525,695325;1171575,666750;1181100,638175;1209675,495300;1200150,428625;1190625,400050;1133475,361950;1123950,333375;1104900,304800;1133475,161925;1171575,104775;1190625,76200;1190625,9525" o:connectangles="0,0,0,0,0,0,0,0,0,0,0,0,0,0,0,0,0,0,0,0,0,0,0,0,0,0,0,0,0,0,0,0,0,0,0,0,0,0,0,0,0,0,0,0,0,0,0,0,0,0,0,0"/>
              </v:shape>
            </w:pict>
          </mc:Fallback>
        </mc:AlternateContent>
      </w:r>
      <w:r>
        <w:rPr>
          <w:lang w:eastAsia="en-GB"/>
        </w:rPr>
        <mc:AlternateContent>
          <mc:Choice Requires="wps">
            <w:drawing>
              <wp:anchor distT="0" distB="0" distL="114300" distR="114300" simplePos="0" relativeHeight="251697152" behindDoc="0" locked="0" layoutInCell="1" allowOverlap="1" wp14:anchorId="17016650" wp14:editId="1C9246F6">
                <wp:simplePos x="0" y="0"/>
                <wp:positionH relativeFrom="margin">
                  <wp:posOffset>2289810</wp:posOffset>
                </wp:positionH>
                <wp:positionV relativeFrom="page">
                  <wp:posOffset>6924675</wp:posOffset>
                </wp:positionV>
                <wp:extent cx="581025" cy="142875"/>
                <wp:effectExtent l="0" t="0" r="9525" b="9525"/>
                <wp:wrapNone/>
                <wp:docPr id="200" name="Rectangle 200"/>
                <wp:cNvGraphicFramePr/>
                <a:graphic xmlns:a="http://schemas.openxmlformats.org/drawingml/2006/main">
                  <a:graphicData uri="http://schemas.microsoft.com/office/word/2010/wordprocessingShape">
                    <wps:wsp>
                      <wps:cNvSpPr/>
                      <wps:spPr>
                        <a:xfrm>
                          <a:off x="0" y="0"/>
                          <a:ext cx="581025"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0AE34" id="Rectangle 200" o:spid="_x0000_s1026" style="position:absolute;margin-left:180.3pt;margin-top:545.25pt;width:45.75pt;height:11.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" fillcolor="white [3212]" stroked="f" strokeweight="2pt">
                <w10:wrap anchorx="margin" anchory="page"/>
              </v:rect>
            </w:pict>
          </mc:Fallback>
        </mc:AlternateContent>
      </w:r>
      <w:r>
        <w:rPr>
          <w:lang w:eastAsia="en-GB"/>
        </w:rPr>
        <mc:AlternateContent>
          <mc:Choice Requires="wpg">
            <w:drawing>
              <wp:anchor distT="0" distB="0" distL="114300" distR="114300" simplePos="0" relativeHeight="251695104" behindDoc="0" locked="0" layoutInCell="1" allowOverlap="1" wp14:anchorId="5491F5BF" wp14:editId="61C60A6C">
                <wp:simplePos x="0" y="0"/>
                <wp:positionH relativeFrom="margin">
                  <wp:posOffset>85725</wp:posOffset>
                </wp:positionH>
                <wp:positionV relativeFrom="paragraph">
                  <wp:posOffset>1591310</wp:posOffset>
                </wp:positionV>
                <wp:extent cx="297180" cy="933450"/>
                <wp:effectExtent l="19050" t="19050" r="26670" b="19050"/>
                <wp:wrapNone/>
                <wp:docPr id="197" name="Group 197"/>
                <wp:cNvGraphicFramePr/>
                <a:graphic xmlns:a="http://schemas.openxmlformats.org/drawingml/2006/main">
                  <a:graphicData uri="http://schemas.microsoft.com/office/word/2010/wordprocessingGroup">
                    <wpg:wgp>
                      <wpg:cNvGrpSpPr/>
                      <wpg:grpSpPr>
                        <a:xfrm>
                          <a:off x="0" y="0"/>
                          <a:ext cx="297180" cy="933450"/>
                          <a:chOff x="0" y="0"/>
                          <a:chExt cx="316284" cy="1304925"/>
                        </a:xfrm>
                      </wpg:grpSpPr>
                      <wps:wsp>
                        <wps:cNvPr id="198" name="Straight Connector 198"/>
                        <wps:cNvCnPr/>
                        <wps:spPr>
                          <a:xfrm flipV="1">
                            <a:off x="314325" y="228600"/>
                            <a:ext cx="0" cy="1076325"/>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99" name="Freeform 199"/>
                        <wps:cNvSpPr/>
                        <wps:spPr>
                          <a:xfrm>
                            <a:off x="0" y="0"/>
                            <a:ext cx="316284" cy="285750"/>
                          </a:xfrm>
                          <a:custGeom>
                            <a:avLst/>
                            <a:gdLst>
                              <a:gd name="connsiteX0" fmla="*/ 316284 w 316284"/>
                              <a:gd name="connsiteY0" fmla="*/ 276225 h 285750"/>
                              <a:gd name="connsiteX1" fmla="*/ 306759 w 316284"/>
                              <a:gd name="connsiteY1" fmla="*/ 142875 h 285750"/>
                              <a:gd name="connsiteX2" fmla="*/ 297234 w 316284"/>
                              <a:gd name="connsiteY2" fmla="*/ 114300 h 285750"/>
                              <a:gd name="connsiteX3" fmla="*/ 268659 w 316284"/>
                              <a:gd name="connsiteY3" fmla="*/ 85725 h 285750"/>
                              <a:gd name="connsiteX4" fmla="*/ 249609 w 316284"/>
                              <a:gd name="connsiteY4" fmla="*/ 57150 h 285750"/>
                              <a:gd name="connsiteX5" fmla="*/ 192459 w 316284"/>
                              <a:gd name="connsiteY5" fmla="*/ 19050 h 285750"/>
                              <a:gd name="connsiteX6" fmla="*/ 163884 w 316284"/>
                              <a:gd name="connsiteY6" fmla="*/ 0 h 285750"/>
                              <a:gd name="connsiteX7" fmla="*/ 49584 w 316284"/>
                              <a:gd name="connsiteY7" fmla="*/ 28575 h 285750"/>
                              <a:gd name="connsiteX8" fmla="*/ 21009 w 316284"/>
                              <a:gd name="connsiteY8" fmla="*/ 47625 h 285750"/>
                              <a:gd name="connsiteX9" fmla="*/ 11484 w 316284"/>
                              <a:gd name="connsiteY9" fmla="*/ 209550 h 285750"/>
                              <a:gd name="connsiteX10" fmla="*/ 21009 w 316284"/>
                              <a:gd name="connsiteY10" fmla="*/ 247650 h 285750"/>
                              <a:gd name="connsiteX11" fmla="*/ 78159 w 316284"/>
                              <a:gd name="connsiteY11" fmla="*/ 266700 h 285750"/>
                              <a:gd name="connsiteX12" fmla="*/ 106734 w 316284"/>
                              <a:gd name="connsiteY12" fmla="*/ 285750 h 285750"/>
                              <a:gd name="connsiteX13" fmla="*/ 249609 w 316284"/>
                              <a:gd name="connsiteY13" fmla="*/ 276225 h 285750"/>
                              <a:gd name="connsiteX14" fmla="*/ 278184 w 316284"/>
                              <a:gd name="connsiteY14" fmla="*/ 266700 h 285750"/>
                              <a:gd name="connsiteX15" fmla="*/ 287709 w 316284"/>
                              <a:gd name="connsiteY15" fmla="*/ 238125 h 285750"/>
                              <a:gd name="connsiteX16" fmla="*/ 278184 w 316284"/>
                              <a:gd name="connsiteY16" fmla="*/ 180975 h 285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16284" h="285750">
                                <a:moveTo>
                                  <a:pt x="316284" y="276225"/>
                                </a:moveTo>
                                <a:cubicBezTo>
                                  <a:pt x="313109" y="231775"/>
                                  <a:pt x="311966" y="187133"/>
                                  <a:pt x="306759" y="142875"/>
                                </a:cubicBezTo>
                                <a:cubicBezTo>
                                  <a:pt x="305586" y="132904"/>
                                  <a:pt x="302803" y="122654"/>
                                  <a:pt x="297234" y="114300"/>
                                </a:cubicBezTo>
                                <a:cubicBezTo>
                                  <a:pt x="289762" y="103092"/>
                                  <a:pt x="277283" y="96073"/>
                                  <a:pt x="268659" y="85725"/>
                                </a:cubicBezTo>
                                <a:cubicBezTo>
                                  <a:pt x="261330" y="76931"/>
                                  <a:pt x="258224" y="64688"/>
                                  <a:pt x="249609" y="57150"/>
                                </a:cubicBezTo>
                                <a:cubicBezTo>
                                  <a:pt x="232379" y="42073"/>
                                  <a:pt x="211509" y="31750"/>
                                  <a:pt x="192459" y="19050"/>
                                </a:cubicBezTo>
                                <a:lnTo>
                                  <a:pt x="163884" y="0"/>
                                </a:lnTo>
                                <a:cubicBezTo>
                                  <a:pt x="135318" y="4761"/>
                                  <a:pt x="74741" y="11804"/>
                                  <a:pt x="49584" y="28575"/>
                                </a:cubicBezTo>
                                <a:lnTo>
                                  <a:pt x="21009" y="47625"/>
                                </a:lnTo>
                                <a:cubicBezTo>
                                  <a:pt x="-6966" y="131549"/>
                                  <a:pt x="-3640" y="96120"/>
                                  <a:pt x="11484" y="209550"/>
                                </a:cubicBezTo>
                                <a:cubicBezTo>
                                  <a:pt x="13214" y="222526"/>
                                  <a:pt x="11070" y="239131"/>
                                  <a:pt x="21009" y="247650"/>
                                </a:cubicBezTo>
                                <a:cubicBezTo>
                                  <a:pt x="36255" y="260718"/>
                                  <a:pt x="61451" y="255561"/>
                                  <a:pt x="78159" y="266700"/>
                                </a:cubicBezTo>
                                <a:lnTo>
                                  <a:pt x="106734" y="285750"/>
                                </a:lnTo>
                                <a:cubicBezTo>
                                  <a:pt x="154359" y="282575"/>
                                  <a:pt x="202170" y="281496"/>
                                  <a:pt x="249609" y="276225"/>
                                </a:cubicBezTo>
                                <a:cubicBezTo>
                                  <a:pt x="259588" y="275116"/>
                                  <a:pt x="271084" y="273800"/>
                                  <a:pt x="278184" y="266700"/>
                                </a:cubicBezTo>
                                <a:cubicBezTo>
                                  <a:pt x="285284" y="259600"/>
                                  <a:pt x="284534" y="247650"/>
                                  <a:pt x="287709" y="238125"/>
                                </a:cubicBezTo>
                                <a:cubicBezTo>
                                  <a:pt x="275172" y="200514"/>
                                  <a:pt x="278184" y="219590"/>
                                  <a:pt x="278184" y="180975"/>
                                </a:cubicBezTo>
                              </a:path>
                            </a:pathLst>
                          </a:cu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70498C" id="Group 197" o:spid="_x0000_s1026" style="position:absolute;margin-left:6.75pt;margin-top:125.3pt;width:23.4pt;height:73.5pt;z-index:251695104;mso-position-horizontal-relative:margin;mso-width-relative:margin;mso-height-relative:margin" coordsize="3162,13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">
                <v:line id="Straight Connector 198" o:spid="_x0000_s1027" style="position:absolute;flip:y;visibility:visible;mso-wrap-style:square" from="3143,2286" to="3143,13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AuMYAAADcAAAADwAAAGRycy9kb3ducmV2LnhtbESPQWvCQBCF74X+h2UKvRTdpNKi0VVE&#10;EOyp1Rb0OGSnSWp2Nuyumvz7zqHQ2wzvzXvfLFa9a9WVQmw8G8jHGSji0tuGKwNfn9vRFFRMyBZb&#10;z2RgoAir5f3dAgvrb7yn6yFVSkI4FmigTqkrtI5lTQ7j2HfEon374DDJGiptA94k3LX6OctetcOG&#10;paHGjjY1lefDxRmg4T3fh2z78zG8POWT0/n4VrmJMY8P/XoOKlGf/s1/1zsr+DOhlWdkAr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8QLjGAAAA3AAAAA8AAAAAAAAA&#10;AAAAAAAAoQIAAGRycy9kb3ducmV2LnhtbFBLBQYAAAAABAAEAPkAAACUAwAAAAA=&#10;" strokecolor="#365f91 [2404]" strokeweight="2.25pt"/>
                <v:shape id="Freeform 199" o:spid="_x0000_s1028" style="position:absolute;width:3162;height:2857;visibility:visible;mso-wrap-style:square;v-text-anchor:middle" coordsize="316284,28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7ZUcYA&#10;AADcAAAADwAAAGRycy9kb3ducmV2LnhtbESPT2vCQBDF7wW/wzJCb7rxD1KjqwTFtNBT1YPHMTsm&#10;wexsyG5M2k/fLQi9zfDevN+b9bY3lXhQ40rLCibjCARxZnXJuYLz6TB6A+E8ssbKMin4JgfbzeBl&#10;jbG2HX/R4+hzEULYxaig8L6OpXRZQQbd2NbEQbvZxqAPa5NL3WAXwk0lp1G0kAZLDoQCa9oVlN2P&#10;rQnctF7ks5bO1/178jmXqbv8zDOlXod9sgLhqff/5uf1hw71l0v4eyZM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7ZUcYAAADcAAAADwAAAAAAAAAAAAAAAACYAgAAZHJz&#10;L2Rvd25yZXYueG1sUEsFBgAAAAAEAAQA9QAAAIsDAAAAAA==&#10;" path="m316284,276225v-3175,-44450,-4318,-89092,-9525,-133350c305586,132904,302803,122654,297234,114300,289762,103092,277283,96073,268659,85725,261330,76931,258224,64688,249609,57150,232379,42073,211509,31750,192459,19050l163884,c135318,4761,74741,11804,49584,28575l21009,47625c-6966,131549,-3640,96120,11484,209550v1730,12976,-414,29581,9525,38100c36255,260718,61451,255561,78159,266700r28575,19050c154359,282575,202170,281496,249609,276225v9979,-1109,21475,-2425,28575,-9525c285284,259600,284534,247650,287709,238125v-12537,-37611,-9525,-18535,-9525,-57150e" filled="f" strokecolor="#243f60 [1604]" strokeweight="2.25pt">
                  <v:path arrowok="t" o:connecttype="custom" o:connectlocs="316284,276225;306759,142875;297234,114300;268659,85725;249609,57150;192459,19050;163884,0;49584,28575;21009,47625;11484,209550;21009,247650;78159,266700;106734,285750;249609,276225;278184,266700;287709,238125;278184,180975" o:connectangles="0,0,0,0,0,0,0,0,0,0,0,0,0,0,0,0,0"/>
                </v:shape>
                <w10:wrap anchorx="margin"/>
              </v:group>
            </w:pict>
          </mc:Fallback>
        </mc:AlternateContent>
      </w:r>
      <w:r>
        <w:rPr>
          <w:lang w:eastAsia="en-GB"/>
        </w:rPr>
        <mc:AlternateContent>
          <mc:Choice Requires="wps">
            <w:drawing>
              <wp:anchor distT="0" distB="0" distL="114300" distR="114300" simplePos="0" relativeHeight="251693056" behindDoc="0" locked="0" layoutInCell="1" allowOverlap="1" wp14:anchorId="745C00B2" wp14:editId="1EE34D04">
                <wp:simplePos x="0" y="0"/>
                <wp:positionH relativeFrom="column">
                  <wp:posOffset>2543175</wp:posOffset>
                </wp:positionH>
                <wp:positionV relativeFrom="page">
                  <wp:posOffset>5570220</wp:posOffset>
                </wp:positionV>
                <wp:extent cx="334800" cy="1306800"/>
                <wp:effectExtent l="0" t="0" r="8255" b="8255"/>
                <wp:wrapNone/>
                <wp:docPr id="196" name="Rectangle 196"/>
                <wp:cNvGraphicFramePr/>
                <a:graphic xmlns:a="http://schemas.openxmlformats.org/drawingml/2006/main">
                  <a:graphicData uri="http://schemas.microsoft.com/office/word/2010/wordprocessingShape">
                    <wps:wsp>
                      <wps:cNvSpPr/>
                      <wps:spPr>
                        <a:xfrm>
                          <a:off x="0" y="0"/>
                          <a:ext cx="334800" cy="1306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0A7F6" id="Rectangle 196" o:spid="_x0000_s1026" style="position:absolute;margin-left:200.25pt;margin-top:438.6pt;width:26.35pt;height:102.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" fillcolor="white [3212]" stroked="f" strokeweight="2pt">
                <w10:wrap anchory="page"/>
              </v:rect>
            </w:pict>
          </mc:Fallback>
        </mc:AlternateContent>
      </w:r>
      <w:r>
        <w:rPr>
          <w:lang w:eastAsia="en-GB"/>
        </w:rPr>
        <w:drawing>
          <wp:inline distT="0" distB="0" distL="0" distR="0" wp14:anchorId="1E487887" wp14:editId="7B0B8988">
            <wp:extent cx="2771775" cy="2884773"/>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step8.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81200" cy="2894582"/>
                    </a:xfrm>
                    <a:prstGeom prst="rect">
                      <a:avLst/>
                    </a:prstGeom>
                  </pic:spPr>
                </pic:pic>
              </a:graphicData>
            </a:graphic>
          </wp:inline>
        </w:drawing>
      </w:r>
    </w:p>
    <w:p w14:paraId="6FBB0A39" w14:textId="6258DA59" w:rsidR="002A4D2A" w:rsidRDefault="00B4659A" w:rsidP="008C3ECA">
      <w:r>
        <w:rPr>
          <w:lang w:eastAsia="en-GB"/>
        </w:rPr>
        <mc:AlternateContent>
          <mc:Choice Requires="wps">
            <w:drawing>
              <wp:anchor distT="45720" distB="45720" distL="114300" distR="114300" simplePos="0" relativeHeight="251704320" behindDoc="1" locked="0" layoutInCell="1" allowOverlap="1" wp14:anchorId="58FAF456" wp14:editId="3E9DB410">
                <wp:simplePos x="0" y="0"/>
                <wp:positionH relativeFrom="margin">
                  <wp:align>right</wp:align>
                </wp:positionH>
                <wp:positionV relativeFrom="page">
                  <wp:posOffset>7203440</wp:posOffset>
                </wp:positionV>
                <wp:extent cx="3048000" cy="723600"/>
                <wp:effectExtent l="0" t="0" r="0" b="635"/>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723600"/>
                        </a:xfrm>
                        <a:prstGeom prst="rect">
                          <a:avLst/>
                        </a:prstGeom>
                        <a:solidFill>
                          <a:srgbClr val="FFFFFF"/>
                        </a:solidFill>
                        <a:ln w="9525">
                          <a:noFill/>
                          <a:miter lim="800000"/>
                          <a:headEnd/>
                          <a:tailEnd/>
                        </a:ln>
                      </wps:spPr>
                      <wps:txbx>
                        <w:txbxContent>
                          <w:p w14:paraId="6CBDBFA2" w14:textId="77777777" w:rsidR="00B4659A" w:rsidRPr="008A6D39" w:rsidRDefault="00B4659A" w:rsidP="00B4659A">
                            <w:pPr>
                              <w:rPr>
                                <w:b/>
                              </w:rPr>
                            </w:pPr>
                            <w:r>
                              <w:t xml:space="preserve">Your Buzz Wire game is now complete! – </w:t>
                            </w:r>
                            <w:r w:rsidRPr="008A6D39">
                              <w:rPr>
                                <w:b/>
                              </w:rPr>
                              <w:t xml:space="preserve">Grab a tutor and ask them to check the connections now. </w:t>
                            </w:r>
                          </w:p>
                          <w:p w14:paraId="3E3823FF" w14:textId="77777777" w:rsidR="00B4659A" w:rsidRDefault="00B4659A" w:rsidP="00B465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AF456" id="_x0000_s1027" type="#_x0000_t202" style="position:absolute;margin-left:188.8pt;margin-top:567.2pt;width:240pt;height:57pt;z-index:-25161216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" stroked="f">
                <v:textbox>
                  <w:txbxContent>
                    <w:p w14:paraId="6CBDBFA2" w14:textId="77777777" w:rsidR="00B4659A" w:rsidRPr="008A6D39" w:rsidRDefault="00B4659A" w:rsidP="00B4659A">
                      <w:pPr>
                        <w:rPr>
                          <w:b/>
                        </w:rPr>
                      </w:pPr>
                      <w:r>
                        <w:t xml:space="preserve">Your Buzz Wire game is now complete! – </w:t>
                      </w:r>
                      <w:r w:rsidRPr="008A6D39">
                        <w:rPr>
                          <w:b/>
                        </w:rPr>
                        <w:t xml:space="preserve">Grab a tutor and ask them to check the connections now. </w:t>
                      </w:r>
                    </w:p>
                    <w:p w14:paraId="3E3823FF" w14:textId="77777777" w:rsidR="00B4659A" w:rsidRDefault="00B4659A" w:rsidP="00B4659A"/>
                  </w:txbxContent>
                </v:textbox>
                <w10:wrap anchorx="margin" anchory="page"/>
              </v:shape>
            </w:pict>
          </mc:Fallback>
        </mc:AlternateContent>
      </w:r>
    </w:p>
    <w:p w14:paraId="4A294ED4" w14:textId="213DFE7E" w:rsidR="002A4D2A" w:rsidRDefault="003450D1" w:rsidP="008C3ECA">
      <w:r>
        <w:rPr>
          <w:lang w:eastAsia="en-GB"/>
        </w:rPr>
        <mc:AlternateContent>
          <mc:Choice Requires="wps">
            <w:drawing>
              <wp:anchor distT="0" distB="0" distL="114300" distR="114300" simplePos="0" relativeHeight="251701248" behindDoc="0" locked="0" layoutInCell="1" allowOverlap="1" wp14:anchorId="07AD3302" wp14:editId="3C698242">
                <wp:simplePos x="0" y="0"/>
                <wp:positionH relativeFrom="column">
                  <wp:posOffset>-186690</wp:posOffset>
                </wp:positionH>
                <wp:positionV relativeFrom="paragraph">
                  <wp:posOffset>320675</wp:posOffset>
                </wp:positionV>
                <wp:extent cx="3200400" cy="0"/>
                <wp:effectExtent l="19050" t="19050" r="0" b="19050"/>
                <wp:wrapNone/>
                <wp:docPr id="204" name="Straight Connector 204"/>
                <wp:cNvGraphicFramePr/>
                <a:graphic xmlns:a="http://schemas.openxmlformats.org/drawingml/2006/main">
                  <a:graphicData uri="http://schemas.microsoft.com/office/word/2010/wordprocessingShape">
                    <wps:wsp>
                      <wps:cNvCnPr/>
                      <wps:spPr>
                        <a:xfrm flipH="1">
                          <a:off x="0" y="0"/>
                          <a:ext cx="32004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DBEF07" id="Straight Connector 204" o:spid="_x0000_s1026" style="position:absolute;flip:x;z-index:251701248;visibility:visible;mso-wrap-style:square;mso-wrap-distance-left:9pt;mso-wrap-distance-top:0;mso-wrap-distance-right:9pt;mso-wrap-distance-bottom:0;mso-position-horizontal:absolute;mso-position-horizontal-relative:text;mso-position-vertical:absolute;mso-position-vertical-relative:text" from="-14.7pt,25.25pt" to="237.3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" strokecolor="#4579b8 [3044]" strokeweight="2.25pt"/>
            </w:pict>
          </mc:Fallback>
        </mc:AlternateContent>
      </w:r>
      <w:r w:rsidR="002A4D2A">
        <w:rPr>
          <w:lang w:eastAsia="en-GB"/>
        </w:rPr>
        <w:drawing>
          <wp:anchor distT="0" distB="0" distL="114300" distR="114300" simplePos="0" relativeHeight="251691008" behindDoc="1" locked="0" layoutInCell="1" allowOverlap="1" wp14:anchorId="7277F36D" wp14:editId="51D5DA37">
            <wp:simplePos x="0" y="0"/>
            <wp:positionH relativeFrom="column">
              <wp:posOffset>3165334</wp:posOffset>
            </wp:positionH>
            <wp:positionV relativeFrom="page">
              <wp:posOffset>4819650</wp:posOffset>
            </wp:positionV>
            <wp:extent cx="2944800" cy="2210400"/>
            <wp:effectExtent l="0" t="0" r="825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5066.JPG"/>
                    <pic:cNvPicPr/>
                  </pic:nvPicPr>
                  <pic:blipFill>
                    <a:blip r:embed="rId26" cstate="print">
                      <a:extLst>
                        <a:ext uri="{28A0092B-C50C-407E-A947-70E740481C1C}">
                          <a14:useLocalDpi xmlns:a14="http://schemas.microsoft.com/office/drawing/2010/main" val="0"/>
                        </a:ext>
                      </a:extLst>
                    </a:blip>
                    <a:stretch>
                      <a:fillRect/>
                    </a:stretch>
                  </pic:blipFill>
                  <pic:spPr>
                    <a:xfrm rot="10800000">
                      <a:off x="0" y="0"/>
                      <a:ext cx="2944800" cy="2210400"/>
                    </a:xfrm>
                    <a:prstGeom prst="rect">
                      <a:avLst/>
                    </a:prstGeom>
                  </pic:spPr>
                </pic:pic>
              </a:graphicData>
            </a:graphic>
            <wp14:sizeRelH relativeFrom="margin">
              <wp14:pctWidth>0</wp14:pctWidth>
            </wp14:sizeRelH>
            <wp14:sizeRelV relativeFrom="margin">
              <wp14:pctHeight>0</wp14:pctHeight>
            </wp14:sizeRelV>
          </wp:anchor>
        </w:drawing>
      </w:r>
    </w:p>
    <w:p w14:paraId="26A7FEA7" w14:textId="769DDA54" w:rsidR="003450D1" w:rsidRDefault="003450D1" w:rsidP="008C3ECA"/>
    <w:p w14:paraId="070B3967" w14:textId="7610E5F9" w:rsidR="008C3ECA" w:rsidRPr="00E94FA6" w:rsidRDefault="008C3ECA" w:rsidP="00FA4D0E">
      <w:pPr>
        <w:pStyle w:val="Heading1"/>
        <w:rPr>
          <w:sz w:val="32"/>
          <w:szCs w:val="32"/>
        </w:rPr>
      </w:pPr>
      <w:r w:rsidRPr="00E94FA6">
        <w:rPr>
          <w:sz w:val="32"/>
          <w:szCs w:val="32"/>
        </w:rPr>
        <w:t>The program</w:t>
      </w:r>
    </w:p>
    <w:p w14:paraId="070B3969" w14:textId="1CD882D8" w:rsidR="008C3ECA" w:rsidRDefault="008C3ECA" w:rsidP="0068639D">
      <w:pPr>
        <w:rPr>
          <w:color w:val="000000"/>
          <w:sz w:val="23"/>
          <w:szCs w:val="23"/>
        </w:rPr>
      </w:pPr>
      <w:r>
        <w:t>Pow</w:t>
      </w:r>
      <w:r w:rsidR="00025E9E">
        <w:t>er up your Raspberry Pi</w:t>
      </w:r>
      <w:r w:rsidR="0068639D">
        <w:t xml:space="preserve">. </w:t>
      </w:r>
      <w:r>
        <w:t xml:space="preserve">From the </w:t>
      </w:r>
      <w:r w:rsidR="0068639D">
        <w:t xml:space="preserve">desktop </w:t>
      </w:r>
      <w:r>
        <w:t>menu, select Programming - Python 3</w:t>
      </w:r>
      <w:r w:rsidR="00470EDF">
        <w:t xml:space="preserve"> (IDLE)</w:t>
      </w:r>
      <w:r>
        <w:t>.</w:t>
      </w:r>
      <w:r w:rsidRPr="00A20CCB">
        <w:rPr>
          <w:color w:val="000000"/>
          <w:sz w:val="23"/>
          <w:szCs w:val="23"/>
        </w:rPr>
        <w:t xml:space="preserve"> </w:t>
      </w:r>
      <w:r>
        <w:rPr>
          <w:color w:val="000000"/>
          <w:sz w:val="23"/>
          <w:szCs w:val="23"/>
        </w:rPr>
        <w:t>Then use File, New Window to create a new program.</w:t>
      </w:r>
    </w:p>
    <w:p w14:paraId="070B396A" w14:textId="1F11D644" w:rsidR="008C3ECA" w:rsidRDefault="008C3ECA" w:rsidP="008C3ECA">
      <w:pPr>
        <w:rPr>
          <w:color w:val="000000"/>
          <w:sz w:val="23"/>
          <w:szCs w:val="23"/>
        </w:rPr>
      </w:pPr>
      <w:r>
        <w:rPr>
          <w:color w:val="000000"/>
          <w:sz w:val="23"/>
          <w:szCs w:val="23"/>
        </w:rPr>
        <w:t>Type in the following program, or alternatively you can use</w:t>
      </w:r>
      <w:r w:rsidR="00E94FA6">
        <w:rPr>
          <w:color w:val="000000"/>
          <w:sz w:val="23"/>
          <w:szCs w:val="23"/>
        </w:rPr>
        <w:t xml:space="preserve"> File, Open to open the buzzwire</w:t>
      </w:r>
      <w:r>
        <w:rPr>
          <w:color w:val="000000"/>
          <w:sz w:val="23"/>
          <w:szCs w:val="23"/>
        </w:rPr>
        <w:t>.</w:t>
      </w:r>
      <w:r w:rsidR="004B5428">
        <w:rPr>
          <w:color w:val="000000"/>
          <w:sz w:val="23"/>
          <w:szCs w:val="23"/>
        </w:rPr>
        <w:t>p</w:t>
      </w:r>
      <w:r w:rsidR="009E7C94">
        <w:rPr>
          <w:color w:val="000000"/>
          <w:sz w:val="23"/>
          <w:szCs w:val="23"/>
        </w:rPr>
        <w:t>y program</w:t>
      </w:r>
      <w:r w:rsidR="00E94FA6">
        <w:rPr>
          <w:color w:val="000000"/>
          <w:sz w:val="23"/>
          <w:szCs w:val="23"/>
        </w:rPr>
        <w:t xml:space="preserve"> in the </w:t>
      </w:r>
      <w:r w:rsidR="0066403A">
        <w:rPr>
          <w:color w:val="000000"/>
          <w:sz w:val="23"/>
          <w:szCs w:val="23"/>
        </w:rPr>
        <w:t>python</w:t>
      </w:r>
      <w:r w:rsidR="00E94FA6">
        <w:rPr>
          <w:color w:val="000000"/>
          <w:sz w:val="23"/>
          <w:szCs w:val="23"/>
        </w:rPr>
        <w:t>/buzzwire</w:t>
      </w:r>
      <w:r>
        <w:rPr>
          <w:color w:val="000000"/>
          <w:sz w:val="23"/>
          <w:szCs w:val="23"/>
        </w:rPr>
        <w:t xml:space="preserve"> folder.</w:t>
      </w:r>
    </w:p>
    <w:p w14:paraId="5A468015" w14:textId="0C0B65BB" w:rsidR="004B5428" w:rsidRDefault="008C3ECA" w:rsidP="008C3ECA">
      <w:pPr>
        <w:rPr>
          <w:color w:val="000000"/>
          <w:sz w:val="23"/>
          <w:szCs w:val="23"/>
        </w:rPr>
      </w:pPr>
      <w:r>
        <w:rPr>
          <w:color w:val="000000"/>
          <w:sz w:val="23"/>
          <w:szCs w:val="23"/>
        </w:rPr>
        <w:lastRenderedPageBreak/>
        <w:t xml:space="preserve">Use File, Save to save this program as </w:t>
      </w:r>
      <w:r w:rsidR="00E94FA6">
        <w:rPr>
          <w:color w:val="000000"/>
          <w:sz w:val="23"/>
          <w:szCs w:val="23"/>
        </w:rPr>
        <w:t>buzzwire</w:t>
      </w:r>
      <w:r w:rsidR="004B5428">
        <w:rPr>
          <w:color w:val="000000"/>
          <w:sz w:val="23"/>
          <w:szCs w:val="23"/>
        </w:rPr>
        <w:t>.py</w:t>
      </w:r>
      <w:r w:rsidR="009E7C94">
        <w:rPr>
          <w:color w:val="000000"/>
          <w:sz w:val="23"/>
          <w:szCs w:val="23"/>
        </w:rPr>
        <w:t xml:space="preserve"> </w:t>
      </w:r>
      <w:r w:rsidR="009E7C94">
        <w:rPr>
          <w:b/>
          <w:color w:val="000000"/>
          <w:sz w:val="23"/>
          <w:szCs w:val="23"/>
        </w:rPr>
        <w:t xml:space="preserve">in the </w:t>
      </w:r>
      <w:r w:rsidR="0066403A">
        <w:rPr>
          <w:b/>
          <w:color w:val="000000"/>
          <w:sz w:val="23"/>
          <w:szCs w:val="23"/>
        </w:rPr>
        <w:t>python</w:t>
      </w:r>
      <w:r w:rsidR="00E94FA6">
        <w:rPr>
          <w:b/>
          <w:color w:val="000000"/>
          <w:sz w:val="23"/>
          <w:szCs w:val="23"/>
        </w:rPr>
        <w:t>/buzzwire folder</w:t>
      </w:r>
      <w:r w:rsidR="004B5428">
        <w:rPr>
          <w:color w:val="000000"/>
          <w:sz w:val="23"/>
          <w:szCs w:val="23"/>
        </w:rPr>
        <w:t xml:space="preserve"> and the</w:t>
      </w:r>
      <w:r w:rsidR="009E7C94">
        <w:rPr>
          <w:color w:val="000000"/>
          <w:sz w:val="23"/>
          <w:szCs w:val="23"/>
        </w:rPr>
        <w:t>n</w:t>
      </w:r>
      <w:r w:rsidR="004B5428">
        <w:rPr>
          <w:color w:val="000000"/>
          <w:sz w:val="23"/>
          <w:szCs w:val="23"/>
        </w:rPr>
        <w:t xml:space="preserve"> run it </w:t>
      </w:r>
      <w:r w:rsidR="00424DD9">
        <w:rPr>
          <w:color w:val="000000"/>
          <w:sz w:val="23"/>
          <w:szCs w:val="23"/>
        </w:rPr>
        <w:t>with</w:t>
      </w:r>
      <w:r w:rsidR="004B5428">
        <w:rPr>
          <w:color w:val="000000"/>
          <w:sz w:val="23"/>
          <w:szCs w:val="23"/>
        </w:rPr>
        <w:t xml:space="preserve"> Run men</w:t>
      </w:r>
      <w:r w:rsidR="009E7C94">
        <w:rPr>
          <w:color w:val="000000"/>
          <w:sz w:val="23"/>
          <w:szCs w:val="23"/>
        </w:rPr>
        <w:t>u, Run Module.</w:t>
      </w:r>
    </w:p>
    <w:p w14:paraId="375F3CF9" w14:textId="4B246481" w:rsidR="00E94FA6" w:rsidRDefault="00B4659A" w:rsidP="008C3ECA">
      <w:pPr>
        <w:rPr>
          <w:color w:val="000000"/>
          <w:sz w:val="23"/>
          <w:szCs w:val="23"/>
        </w:rPr>
      </w:pPr>
      <w:r w:rsidRPr="00E94FA6">
        <w:rPr>
          <w:color w:val="000000"/>
          <w:sz w:val="23"/>
          <w:szCs w:val="23"/>
          <w:lang w:eastAsia="en-GB"/>
        </w:rPr>
        <mc:AlternateContent>
          <mc:Choice Requires="wps">
            <w:drawing>
              <wp:anchor distT="45720" distB="45720" distL="114300" distR="114300" simplePos="0" relativeHeight="251671552" behindDoc="0" locked="0" layoutInCell="1" allowOverlap="1" wp14:anchorId="2C533299" wp14:editId="5E1B6AD5">
                <wp:simplePos x="0" y="0"/>
                <wp:positionH relativeFrom="margin">
                  <wp:align>right</wp:align>
                </wp:positionH>
                <wp:positionV relativeFrom="page">
                  <wp:posOffset>1238250</wp:posOffset>
                </wp:positionV>
                <wp:extent cx="6105525" cy="264795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2647950"/>
                        </a:xfrm>
                        <a:prstGeom prst="rect">
                          <a:avLst/>
                        </a:prstGeom>
                        <a:solidFill>
                          <a:schemeClr val="tx2">
                            <a:lumMod val="20000"/>
                            <a:lumOff val="80000"/>
                          </a:schemeClr>
                        </a:solidFill>
                        <a:ln w="9525">
                          <a:noFill/>
                          <a:miter lim="800000"/>
                          <a:headEnd/>
                          <a:tailEnd/>
                        </a:ln>
                      </wps:spPr>
                      <wps:txbx>
                        <w:txbxContent>
                          <w:p w14:paraId="3E410241" w14:textId="77777777" w:rsidR="00E94FA6" w:rsidRPr="00E94FA6" w:rsidRDefault="00E94FA6" w:rsidP="00E94FA6">
                            <w:pPr>
                              <w:pStyle w:val="NoSpacing"/>
                              <w:rPr>
                                <w:rFonts w:ascii="Courier New" w:hAnsi="Courier New" w:cs="Courier New"/>
                              </w:rPr>
                            </w:pPr>
                            <w:r w:rsidRPr="00E94FA6">
                              <w:rPr>
                                <w:rFonts w:ascii="Courier New" w:hAnsi="Courier New" w:cs="Courier New"/>
                              </w:rPr>
                              <w:t>from time import sleep</w:t>
                            </w:r>
                          </w:p>
                          <w:p w14:paraId="48149288" w14:textId="77777777" w:rsidR="00E94FA6" w:rsidRPr="00E94FA6" w:rsidRDefault="00E94FA6" w:rsidP="00E94FA6">
                            <w:pPr>
                              <w:pStyle w:val="NoSpacing"/>
                              <w:rPr>
                                <w:rFonts w:ascii="Courier New" w:hAnsi="Courier New" w:cs="Courier New"/>
                              </w:rPr>
                            </w:pPr>
                            <w:r w:rsidRPr="00E94FA6">
                              <w:rPr>
                                <w:rFonts w:ascii="Courier New" w:hAnsi="Courier New" w:cs="Courier New"/>
                              </w:rPr>
                              <w:t>from os import system</w:t>
                            </w:r>
                          </w:p>
                          <w:p w14:paraId="26FD2673" w14:textId="58464133" w:rsidR="00E94FA6" w:rsidRPr="00E94FA6" w:rsidRDefault="00E94FA6" w:rsidP="00E94FA6">
                            <w:pPr>
                              <w:pStyle w:val="NoSpacing"/>
                              <w:rPr>
                                <w:rFonts w:ascii="Courier New" w:hAnsi="Courier New" w:cs="Courier New"/>
                              </w:rPr>
                            </w:pPr>
                            <w:r w:rsidRPr="00E94FA6">
                              <w:rPr>
                                <w:rFonts w:ascii="Courier New" w:hAnsi="Courier New" w:cs="Courier New"/>
                              </w:rPr>
                              <w:t>from gpiozero import Button, LED</w:t>
                            </w:r>
                          </w:p>
                          <w:p w14:paraId="58B8C6C5" w14:textId="77777777" w:rsidR="00E94FA6" w:rsidRPr="00E94FA6" w:rsidRDefault="00E94FA6" w:rsidP="00E94FA6">
                            <w:pPr>
                              <w:pStyle w:val="NoSpacing"/>
                              <w:rPr>
                                <w:rFonts w:ascii="Courier New" w:hAnsi="Courier New" w:cs="Courier New"/>
                              </w:rPr>
                            </w:pPr>
                          </w:p>
                          <w:p w14:paraId="43AE47DC" w14:textId="77777777" w:rsidR="00E94FA6" w:rsidRPr="00E94FA6" w:rsidRDefault="00E94FA6" w:rsidP="00E94FA6">
                            <w:pPr>
                              <w:pStyle w:val="NoSpacing"/>
                              <w:rPr>
                                <w:rFonts w:ascii="Courier New" w:hAnsi="Courier New" w:cs="Courier New"/>
                              </w:rPr>
                            </w:pPr>
                            <w:r w:rsidRPr="00E94FA6">
                              <w:rPr>
                                <w:rFonts w:ascii="Courier New" w:hAnsi="Courier New" w:cs="Courier New"/>
                              </w:rPr>
                              <w:t>led = LED(4)</w:t>
                            </w:r>
                          </w:p>
                          <w:p w14:paraId="1007AA07" w14:textId="77777777" w:rsidR="00E94FA6" w:rsidRPr="00E94FA6" w:rsidRDefault="00E94FA6" w:rsidP="00E94FA6">
                            <w:pPr>
                              <w:pStyle w:val="NoSpacing"/>
                              <w:rPr>
                                <w:rFonts w:ascii="Courier New" w:hAnsi="Courier New" w:cs="Courier New"/>
                              </w:rPr>
                            </w:pPr>
                            <w:r w:rsidRPr="00E94FA6">
                              <w:rPr>
                                <w:rFonts w:ascii="Courier New" w:hAnsi="Courier New" w:cs="Courier New"/>
                              </w:rPr>
                              <w:t>button = Button(26)</w:t>
                            </w:r>
                          </w:p>
                          <w:p w14:paraId="3F54725A" w14:textId="77777777" w:rsidR="00E94FA6" w:rsidRPr="00E94FA6" w:rsidRDefault="00E94FA6" w:rsidP="00E94FA6">
                            <w:pPr>
                              <w:pStyle w:val="NoSpacing"/>
                              <w:rPr>
                                <w:rFonts w:ascii="Courier New" w:hAnsi="Courier New" w:cs="Courier New"/>
                              </w:rPr>
                            </w:pPr>
                          </w:p>
                          <w:p w14:paraId="3948174D" w14:textId="77777777" w:rsidR="00E94FA6" w:rsidRDefault="00E94FA6" w:rsidP="00E94FA6">
                            <w:pPr>
                              <w:pStyle w:val="NoSpacing"/>
                              <w:rPr>
                                <w:rFonts w:ascii="Courier New" w:hAnsi="Courier New" w:cs="Courier New"/>
                              </w:rPr>
                            </w:pPr>
                            <w:r w:rsidRPr="00E94FA6">
                              <w:rPr>
                                <w:rFonts w:ascii="Courier New" w:hAnsi="Courier New" w:cs="Courier New"/>
                              </w:rPr>
                              <w:t>while True:</w:t>
                            </w:r>
                          </w:p>
                          <w:p w14:paraId="79D4919F" w14:textId="35477082" w:rsidR="00E94FA6" w:rsidRDefault="00E94FA6" w:rsidP="00E94FA6">
                            <w:pPr>
                              <w:pStyle w:val="NoSpacing"/>
                              <w:rPr>
                                <w:rFonts w:ascii="Courier New" w:hAnsi="Courier New" w:cs="Courier New"/>
                              </w:rPr>
                            </w:pPr>
                            <w:r>
                              <w:rPr>
                                <w:rFonts w:ascii="Courier New" w:hAnsi="Courier New" w:cs="Courier New"/>
                              </w:rPr>
                              <w:t xml:space="preserve">    if button.is_pressed():</w:t>
                            </w:r>
                          </w:p>
                          <w:p w14:paraId="6AE383E2" w14:textId="4AA0FDE9" w:rsidR="00E94FA6" w:rsidRDefault="00E94FA6" w:rsidP="00E94FA6">
                            <w:pPr>
                              <w:pStyle w:val="NoSpacing"/>
                              <w:rPr>
                                <w:rFonts w:ascii="Courier New" w:hAnsi="Courier New" w:cs="Courier New"/>
                              </w:rPr>
                            </w:pPr>
                            <w:r>
                              <w:rPr>
                                <w:rFonts w:ascii="Courier New" w:hAnsi="Courier New" w:cs="Courier New"/>
                              </w:rPr>
                              <w:tab/>
                            </w:r>
                            <w:r>
                              <w:rPr>
                                <w:rFonts w:ascii="Courier New" w:hAnsi="Courier New" w:cs="Courier New"/>
                              </w:rPr>
                              <w:tab/>
                              <w:t>print(“BUZZZZZZ”)</w:t>
                            </w:r>
                          </w:p>
                          <w:p w14:paraId="23ECB323" w14:textId="4A3776F3" w:rsidR="00E94FA6" w:rsidRDefault="00E94FA6" w:rsidP="00E94FA6">
                            <w:pPr>
                              <w:pStyle w:val="NoSpacing"/>
                              <w:rPr>
                                <w:rFonts w:ascii="Courier New" w:hAnsi="Courier New" w:cs="Courier New"/>
                              </w:rPr>
                            </w:pPr>
                            <w:r>
                              <w:rPr>
                                <w:rFonts w:ascii="Courier New" w:hAnsi="Courier New" w:cs="Courier New"/>
                              </w:rPr>
                              <w:tab/>
                            </w:r>
                            <w:r>
                              <w:rPr>
                                <w:rFonts w:ascii="Courier New" w:hAnsi="Courier New" w:cs="Courier New"/>
                              </w:rPr>
                              <w:tab/>
                              <w:t>led.on()</w:t>
                            </w:r>
                          </w:p>
                          <w:p w14:paraId="0D2B1E56" w14:textId="7F556E88" w:rsidR="00E94FA6" w:rsidRDefault="00E94FA6" w:rsidP="00E94FA6">
                            <w:pPr>
                              <w:pStyle w:val="NoSpacing"/>
                              <w:rPr>
                                <w:rFonts w:ascii="Courier New" w:hAnsi="Courier New" w:cs="Courier New"/>
                              </w:rPr>
                            </w:pPr>
                            <w:r>
                              <w:rPr>
                                <w:rFonts w:ascii="Courier New" w:hAnsi="Courier New" w:cs="Courier New"/>
                              </w:rPr>
                              <w:tab/>
                            </w:r>
                            <w:r>
                              <w:rPr>
                                <w:rFonts w:ascii="Courier New" w:hAnsi="Courier New" w:cs="Courier New"/>
                              </w:rPr>
                              <w:tab/>
                              <w:t>system(“aplay buzzer.wav &amp;”)</w:t>
                            </w:r>
                          </w:p>
                          <w:p w14:paraId="3561ADCD" w14:textId="1088B1C5" w:rsidR="00E94FA6" w:rsidRDefault="00E94FA6" w:rsidP="00E94FA6">
                            <w:pPr>
                              <w:pStyle w:val="NoSpacing"/>
                              <w:rPr>
                                <w:rFonts w:ascii="Courier New" w:hAnsi="Courier New" w:cs="Courier New"/>
                              </w:rPr>
                            </w:pPr>
                            <w:r>
                              <w:rPr>
                                <w:rFonts w:ascii="Courier New" w:hAnsi="Courier New" w:cs="Courier New"/>
                              </w:rPr>
                              <w:tab/>
                            </w:r>
                            <w:r>
                              <w:rPr>
                                <w:rFonts w:ascii="Courier New" w:hAnsi="Courier New" w:cs="Courier New"/>
                              </w:rPr>
                              <w:tab/>
                              <w:t>sleep(1)</w:t>
                            </w:r>
                          </w:p>
                          <w:p w14:paraId="4F732CC0" w14:textId="0417F992" w:rsidR="00E94FA6" w:rsidRDefault="00E94FA6" w:rsidP="00E94FA6">
                            <w:pPr>
                              <w:pStyle w:val="NoSpacing"/>
                              <w:rPr>
                                <w:rFonts w:ascii="Courier New" w:hAnsi="Courier New" w:cs="Courier New"/>
                              </w:rPr>
                            </w:pPr>
                            <w:r>
                              <w:rPr>
                                <w:rFonts w:ascii="Courier New" w:hAnsi="Courier New" w:cs="Courier New"/>
                              </w:rPr>
                              <w:tab/>
                            </w:r>
                            <w:r>
                              <w:rPr>
                                <w:rFonts w:ascii="Courier New" w:hAnsi="Courier New" w:cs="Courier New"/>
                              </w:rPr>
                              <w:tab/>
                              <w:t>led.off()</w:t>
                            </w:r>
                          </w:p>
                          <w:p w14:paraId="287A1035" w14:textId="5C474652" w:rsidR="00E94FA6" w:rsidRPr="00E94FA6" w:rsidRDefault="00E94FA6" w:rsidP="00E94FA6">
                            <w:pPr>
                              <w:pStyle w:val="NoSpacing"/>
                              <w:rPr>
                                <w:rFonts w:ascii="Courier New" w:hAnsi="Courier New" w:cs="Courier New"/>
                              </w:rPr>
                            </w:pPr>
                            <w:r>
                              <w:rPr>
                                <w:rFonts w:ascii="Courier New" w:hAnsi="Courier New" w:cs="Courier New"/>
                              </w:rPr>
                              <w:tab/>
                            </w:r>
                            <w:r>
                              <w:rPr>
                                <w:rFonts w:ascii="Courier New" w:hAnsi="Courier New" w:cs="Courier New"/>
                              </w:rPr>
                              <w:tab/>
                            </w:r>
                          </w:p>
                          <w:p w14:paraId="5CF23FE2" w14:textId="77777777" w:rsidR="00E94FA6" w:rsidRDefault="00E94FA6" w:rsidP="00E94FA6">
                            <w:pPr>
                              <w:pStyle w:val="NoSpacing"/>
                              <w:rPr>
                                <w:rFonts w:ascii="Courier New" w:hAnsi="Courier New" w:cs="Courier New"/>
                              </w:rPr>
                            </w:pPr>
                          </w:p>
                          <w:p w14:paraId="5489A38E" w14:textId="77777777" w:rsidR="00E94FA6" w:rsidRPr="00E94FA6" w:rsidRDefault="00E94FA6" w:rsidP="00E94FA6">
                            <w:pPr>
                              <w:pStyle w:val="NoSpacing"/>
                              <w:rPr>
                                <w:rFonts w:ascii="Courier New" w:hAnsi="Courier New" w:cs="Courier Ne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33299" id="_x0000_s1028" type="#_x0000_t202" style="position:absolute;margin-left:429.55pt;margin-top:97.5pt;width:480.75pt;height:208.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" fillcolor="#c6d9f1 [671]" stroked="f">
                <v:textbox>
                  <w:txbxContent>
                    <w:p w14:paraId="3E410241" w14:textId="77777777" w:rsidR="00E94FA6" w:rsidRPr="00E94FA6" w:rsidRDefault="00E94FA6" w:rsidP="00E94FA6">
                      <w:pPr>
                        <w:pStyle w:val="NoSpacing"/>
                        <w:rPr>
                          <w:rFonts w:ascii="Courier New" w:hAnsi="Courier New" w:cs="Courier New"/>
                        </w:rPr>
                      </w:pPr>
                      <w:r w:rsidRPr="00E94FA6">
                        <w:rPr>
                          <w:rFonts w:ascii="Courier New" w:hAnsi="Courier New" w:cs="Courier New"/>
                        </w:rPr>
                        <w:t>from time import sleep</w:t>
                      </w:r>
                    </w:p>
                    <w:p w14:paraId="48149288" w14:textId="77777777" w:rsidR="00E94FA6" w:rsidRPr="00E94FA6" w:rsidRDefault="00E94FA6" w:rsidP="00E94FA6">
                      <w:pPr>
                        <w:pStyle w:val="NoSpacing"/>
                        <w:rPr>
                          <w:rFonts w:ascii="Courier New" w:hAnsi="Courier New" w:cs="Courier New"/>
                        </w:rPr>
                      </w:pPr>
                      <w:r w:rsidRPr="00E94FA6">
                        <w:rPr>
                          <w:rFonts w:ascii="Courier New" w:hAnsi="Courier New" w:cs="Courier New"/>
                        </w:rPr>
                        <w:t>from os import system</w:t>
                      </w:r>
                    </w:p>
                    <w:p w14:paraId="26FD2673" w14:textId="58464133" w:rsidR="00E94FA6" w:rsidRPr="00E94FA6" w:rsidRDefault="00E94FA6" w:rsidP="00E94FA6">
                      <w:pPr>
                        <w:pStyle w:val="NoSpacing"/>
                        <w:rPr>
                          <w:rFonts w:ascii="Courier New" w:hAnsi="Courier New" w:cs="Courier New"/>
                        </w:rPr>
                      </w:pPr>
                      <w:r w:rsidRPr="00E94FA6">
                        <w:rPr>
                          <w:rFonts w:ascii="Courier New" w:hAnsi="Courier New" w:cs="Courier New"/>
                        </w:rPr>
                        <w:t>from gpiozero import Button, LED</w:t>
                      </w:r>
                    </w:p>
                    <w:p w14:paraId="58B8C6C5" w14:textId="77777777" w:rsidR="00E94FA6" w:rsidRPr="00E94FA6" w:rsidRDefault="00E94FA6" w:rsidP="00E94FA6">
                      <w:pPr>
                        <w:pStyle w:val="NoSpacing"/>
                        <w:rPr>
                          <w:rFonts w:ascii="Courier New" w:hAnsi="Courier New" w:cs="Courier New"/>
                        </w:rPr>
                      </w:pPr>
                    </w:p>
                    <w:p w14:paraId="43AE47DC" w14:textId="77777777" w:rsidR="00E94FA6" w:rsidRPr="00E94FA6" w:rsidRDefault="00E94FA6" w:rsidP="00E94FA6">
                      <w:pPr>
                        <w:pStyle w:val="NoSpacing"/>
                        <w:rPr>
                          <w:rFonts w:ascii="Courier New" w:hAnsi="Courier New" w:cs="Courier New"/>
                        </w:rPr>
                      </w:pPr>
                      <w:r w:rsidRPr="00E94FA6">
                        <w:rPr>
                          <w:rFonts w:ascii="Courier New" w:hAnsi="Courier New" w:cs="Courier New"/>
                        </w:rPr>
                        <w:t>led = LED(4)</w:t>
                      </w:r>
                    </w:p>
                    <w:p w14:paraId="1007AA07" w14:textId="77777777" w:rsidR="00E94FA6" w:rsidRPr="00E94FA6" w:rsidRDefault="00E94FA6" w:rsidP="00E94FA6">
                      <w:pPr>
                        <w:pStyle w:val="NoSpacing"/>
                        <w:rPr>
                          <w:rFonts w:ascii="Courier New" w:hAnsi="Courier New" w:cs="Courier New"/>
                        </w:rPr>
                      </w:pPr>
                      <w:r w:rsidRPr="00E94FA6">
                        <w:rPr>
                          <w:rFonts w:ascii="Courier New" w:hAnsi="Courier New" w:cs="Courier New"/>
                        </w:rPr>
                        <w:t>button = Button(26)</w:t>
                      </w:r>
                    </w:p>
                    <w:p w14:paraId="3F54725A" w14:textId="77777777" w:rsidR="00E94FA6" w:rsidRPr="00E94FA6" w:rsidRDefault="00E94FA6" w:rsidP="00E94FA6">
                      <w:pPr>
                        <w:pStyle w:val="NoSpacing"/>
                        <w:rPr>
                          <w:rFonts w:ascii="Courier New" w:hAnsi="Courier New" w:cs="Courier New"/>
                        </w:rPr>
                      </w:pPr>
                    </w:p>
                    <w:p w14:paraId="3948174D" w14:textId="77777777" w:rsidR="00E94FA6" w:rsidRDefault="00E94FA6" w:rsidP="00E94FA6">
                      <w:pPr>
                        <w:pStyle w:val="NoSpacing"/>
                        <w:rPr>
                          <w:rFonts w:ascii="Courier New" w:hAnsi="Courier New" w:cs="Courier New"/>
                        </w:rPr>
                      </w:pPr>
                      <w:r w:rsidRPr="00E94FA6">
                        <w:rPr>
                          <w:rFonts w:ascii="Courier New" w:hAnsi="Courier New" w:cs="Courier New"/>
                        </w:rPr>
                        <w:t>while True:</w:t>
                      </w:r>
                    </w:p>
                    <w:p w14:paraId="79D4919F" w14:textId="35477082" w:rsidR="00E94FA6" w:rsidRDefault="00E94FA6" w:rsidP="00E94FA6">
                      <w:pPr>
                        <w:pStyle w:val="NoSpacing"/>
                        <w:rPr>
                          <w:rFonts w:ascii="Courier New" w:hAnsi="Courier New" w:cs="Courier New"/>
                        </w:rPr>
                      </w:pPr>
                      <w:r>
                        <w:rPr>
                          <w:rFonts w:ascii="Courier New" w:hAnsi="Courier New" w:cs="Courier New"/>
                        </w:rPr>
                        <w:t xml:space="preserve">    if button.is_pressed():</w:t>
                      </w:r>
                    </w:p>
                    <w:p w14:paraId="6AE383E2" w14:textId="4AA0FDE9" w:rsidR="00E94FA6" w:rsidRDefault="00E94FA6" w:rsidP="00E94FA6">
                      <w:pPr>
                        <w:pStyle w:val="NoSpacing"/>
                        <w:rPr>
                          <w:rFonts w:ascii="Courier New" w:hAnsi="Courier New" w:cs="Courier New"/>
                        </w:rPr>
                      </w:pPr>
                      <w:r>
                        <w:rPr>
                          <w:rFonts w:ascii="Courier New" w:hAnsi="Courier New" w:cs="Courier New"/>
                        </w:rPr>
                        <w:tab/>
                      </w:r>
                      <w:r>
                        <w:rPr>
                          <w:rFonts w:ascii="Courier New" w:hAnsi="Courier New" w:cs="Courier New"/>
                        </w:rPr>
                        <w:tab/>
                        <w:t>print(“BUZZZZZZ”)</w:t>
                      </w:r>
                    </w:p>
                    <w:p w14:paraId="23ECB323" w14:textId="4A3776F3" w:rsidR="00E94FA6" w:rsidRDefault="00E94FA6" w:rsidP="00E94FA6">
                      <w:pPr>
                        <w:pStyle w:val="NoSpacing"/>
                        <w:rPr>
                          <w:rFonts w:ascii="Courier New" w:hAnsi="Courier New" w:cs="Courier New"/>
                        </w:rPr>
                      </w:pPr>
                      <w:r>
                        <w:rPr>
                          <w:rFonts w:ascii="Courier New" w:hAnsi="Courier New" w:cs="Courier New"/>
                        </w:rPr>
                        <w:tab/>
                      </w:r>
                      <w:r>
                        <w:rPr>
                          <w:rFonts w:ascii="Courier New" w:hAnsi="Courier New" w:cs="Courier New"/>
                        </w:rPr>
                        <w:tab/>
                        <w:t>led.on()</w:t>
                      </w:r>
                    </w:p>
                    <w:p w14:paraId="0D2B1E56" w14:textId="7F556E88" w:rsidR="00E94FA6" w:rsidRDefault="00E94FA6" w:rsidP="00E94FA6">
                      <w:pPr>
                        <w:pStyle w:val="NoSpacing"/>
                        <w:rPr>
                          <w:rFonts w:ascii="Courier New" w:hAnsi="Courier New" w:cs="Courier New"/>
                        </w:rPr>
                      </w:pPr>
                      <w:r>
                        <w:rPr>
                          <w:rFonts w:ascii="Courier New" w:hAnsi="Courier New" w:cs="Courier New"/>
                        </w:rPr>
                        <w:tab/>
                      </w:r>
                      <w:r>
                        <w:rPr>
                          <w:rFonts w:ascii="Courier New" w:hAnsi="Courier New" w:cs="Courier New"/>
                        </w:rPr>
                        <w:tab/>
                        <w:t>system(“aplay buzzer.wav &amp;”)</w:t>
                      </w:r>
                    </w:p>
                    <w:p w14:paraId="3561ADCD" w14:textId="1088B1C5" w:rsidR="00E94FA6" w:rsidRDefault="00E94FA6" w:rsidP="00E94FA6">
                      <w:pPr>
                        <w:pStyle w:val="NoSpacing"/>
                        <w:rPr>
                          <w:rFonts w:ascii="Courier New" w:hAnsi="Courier New" w:cs="Courier New"/>
                        </w:rPr>
                      </w:pPr>
                      <w:r>
                        <w:rPr>
                          <w:rFonts w:ascii="Courier New" w:hAnsi="Courier New" w:cs="Courier New"/>
                        </w:rPr>
                        <w:tab/>
                      </w:r>
                      <w:r>
                        <w:rPr>
                          <w:rFonts w:ascii="Courier New" w:hAnsi="Courier New" w:cs="Courier New"/>
                        </w:rPr>
                        <w:tab/>
                        <w:t>sleep(1)</w:t>
                      </w:r>
                    </w:p>
                    <w:p w14:paraId="4F732CC0" w14:textId="0417F992" w:rsidR="00E94FA6" w:rsidRDefault="00E94FA6" w:rsidP="00E94FA6">
                      <w:pPr>
                        <w:pStyle w:val="NoSpacing"/>
                        <w:rPr>
                          <w:rFonts w:ascii="Courier New" w:hAnsi="Courier New" w:cs="Courier New"/>
                        </w:rPr>
                      </w:pPr>
                      <w:r>
                        <w:rPr>
                          <w:rFonts w:ascii="Courier New" w:hAnsi="Courier New" w:cs="Courier New"/>
                        </w:rPr>
                        <w:tab/>
                      </w:r>
                      <w:r>
                        <w:rPr>
                          <w:rFonts w:ascii="Courier New" w:hAnsi="Courier New" w:cs="Courier New"/>
                        </w:rPr>
                        <w:tab/>
                        <w:t>led.off()</w:t>
                      </w:r>
                    </w:p>
                    <w:p w14:paraId="287A1035" w14:textId="5C474652" w:rsidR="00E94FA6" w:rsidRPr="00E94FA6" w:rsidRDefault="00E94FA6" w:rsidP="00E94FA6">
                      <w:pPr>
                        <w:pStyle w:val="NoSpacing"/>
                        <w:rPr>
                          <w:rFonts w:ascii="Courier New" w:hAnsi="Courier New" w:cs="Courier New"/>
                        </w:rPr>
                      </w:pPr>
                      <w:r>
                        <w:rPr>
                          <w:rFonts w:ascii="Courier New" w:hAnsi="Courier New" w:cs="Courier New"/>
                        </w:rPr>
                        <w:tab/>
                      </w:r>
                      <w:r>
                        <w:rPr>
                          <w:rFonts w:ascii="Courier New" w:hAnsi="Courier New" w:cs="Courier New"/>
                        </w:rPr>
                        <w:tab/>
                      </w:r>
                    </w:p>
                    <w:p w14:paraId="5CF23FE2" w14:textId="77777777" w:rsidR="00E94FA6" w:rsidRDefault="00E94FA6" w:rsidP="00E94FA6">
                      <w:pPr>
                        <w:pStyle w:val="NoSpacing"/>
                        <w:rPr>
                          <w:rFonts w:ascii="Courier New" w:hAnsi="Courier New" w:cs="Courier New"/>
                        </w:rPr>
                      </w:pPr>
                    </w:p>
                    <w:p w14:paraId="5489A38E" w14:textId="77777777" w:rsidR="00E94FA6" w:rsidRPr="00E94FA6" w:rsidRDefault="00E94FA6" w:rsidP="00E94FA6">
                      <w:pPr>
                        <w:pStyle w:val="NoSpacing"/>
                        <w:rPr>
                          <w:rFonts w:ascii="Courier New" w:hAnsi="Courier New" w:cs="Courier New"/>
                        </w:rPr>
                      </w:pPr>
                    </w:p>
                  </w:txbxContent>
                </v:textbox>
                <w10:wrap anchorx="margin" anchory="page"/>
              </v:shape>
            </w:pict>
          </mc:Fallback>
        </mc:AlternateContent>
      </w:r>
    </w:p>
    <w:p w14:paraId="5BB2E25D" w14:textId="4578ECE2" w:rsidR="00E94FA6" w:rsidRDefault="00E94FA6" w:rsidP="008C3ECA">
      <w:pPr>
        <w:rPr>
          <w:color w:val="000000"/>
          <w:sz w:val="23"/>
          <w:szCs w:val="23"/>
        </w:rPr>
      </w:pPr>
    </w:p>
    <w:p w14:paraId="78A2F5AE" w14:textId="18BB2166" w:rsidR="00E94FA6" w:rsidRDefault="00E94FA6" w:rsidP="008C3ECA">
      <w:pPr>
        <w:rPr>
          <w:color w:val="000000"/>
          <w:sz w:val="23"/>
          <w:szCs w:val="23"/>
        </w:rPr>
      </w:pPr>
    </w:p>
    <w:p w14:paraId="1EB803A2" w14:textId="10422FDA" w:rsidR="00E94FA6" w:rsidRDefault="00E94FA6" w:rsidP="008C3ECA">
      <w:pPr>
        <w:rPr>
          <w:color w:val="000000"/>
          <w:sz w:val="23"/>
          <w:szCs w:val="23"/>
        </w:rPr>
      </w:pPr>
    </w:p>
    <w:p w14:paraId="1470153A" w14:textId="5F042D3F" w:rsidR="00E94FA6" w:rsidRDefault="00E94FA6" w:rsidP="008C3ECA">
      <w:pPr>
        <w:rPr>
          <w:color w:val="000000"/>
          <w:sz w:val="23"/>
          <w:szCs w:val="23"/>
        </w:rPr>
      </w:pPr>
    </w:p>
    <w:p w14:paraId="607E30B3" w14:textId="45BA9D0B" w:rsidR="00E94FA6" w:rsidRDefault="00E94FA6" w:rsidP="008C3ECA">
      <w:pPr>
        <w:rPr>
          <w:color w:val="000000"/>
          <w:sz w:val="23"/>
          <w:szCs w:val="23"/>
        </w:rPr>
      </w:pPr>
    </w:p>
    <w:p w14:paraId="641F22C9" w14:textId="5B05196D" w:rsidR="00E94FA6" w:rsidRDefault="00E94FA6" w:rsidP="008C3ECA">
      <w:pPr>
        <w:rPr>
          <w:color w:val="000000"/>
          <w:sz w:val="23"/>
          <w:szCs w:val="23"/>
        </w:rPr>
      </w:pPr>
    </w:p>
    <w:p w14:paraId="1986581B" w14:textId="77777777" w:rsidR="00E94FA6" w:rsidRDefault="00E94FA6" w:rsidP="008C3ECA">
      <w:pPr>
        <w:rPr>
          <w:color w:val="000000"/>
          <w:sz w:val="23"/>
          <w:szCs w:val="23"/>
        </w:rPr>
      </w:pPr>
    </w:p>
    <w:p w14:paraId="7B93FBDD" w14:textId="41D9D92E" w:rsidR="00242C61" w:rsidRDefault="00242C61" w:rsidP="00783C52"/>
    <w:p w14:paraId="4C48F52F" w14:textId="77777777" w:rsidR="002161B2" w:rsidRDefault="002161B2" w:rsidP="00783C52"/>
    <w:p w14:paraId="559B8B6A" w14:textId="5D4FEBCB" w:rsidR="00783C52" w:rsidRPr="00783C52" w:rsidRDefault="00783C52" w:rsidP="00783C52">
      <w:r>
        <w:t xml:space="preserve">What does the program do? </w:t>
      </w:r>
    </w:p>
    <w:p w14:paraId="04DF6831" w14:textId="77777777" w:rsidR="009E7C94" w:rsidRDefault="009E7C94" w:rsidP="009E7C94">
      <w:pPr>
        <w:pStyle w:val="Teletype"/>
        <w:keepNext/>
      </w:pPr>
      <w:r>
        <w:t>from time import sleep</w:t>
      </w:r>
    </w:p>
    <w:p w14:paraId="09ACD06F" w14:textId="21BBE223" w:rsidR="009E7C94" w:rsidRDefault="009E7C94" w:rsidP="009E7C94">
      <w:pPr>
        <w:pStyle w:val="Teletype"/>
        <w:keepNext/>
      </w:pPr>
      <w:r>
        <w:t>from os import system</w:t>
      </w:r>
    </w:p>
    <w:p w14:paraId="45C4E161" w14:textId="4500D71B" w:rsidR="009E7C94" w:rsidRDefault="009E7C94" w:rsidP="009E7C94">
      <w:pPr>
        <w:pStyle w:val="Teletype"/>
        <w:keepNext/>
      </w:pPr>
      <w:r>
        <w:t>from gpiozero import Button</w:t>
      </w:r>
      <w:r w:rsidR="002161B2">
        <w:t>, LED</w:t>
      </w:r>
    </w:p>
    <w:p w14:paraId="53A3146B" w14:textId="4AC1C802" w:rsidR="00757508" w:rsidRDefault="009E7C94" w:rsidP="008C3ECA">
      <w:pPr>
        <w:rPr>
          <w:color w:val="000000"/>
          <w:sz w:val="23"/>
          <w:szCs w:val="23"/>
        </w:rPr>
      </w:pPr>
      <w:r>
        <w:rPr>
          <w:color w:val="000000"/>
          <w:sz w:val="23"/>
          <w:szCs w:val="23"/>
        </w:rPr>
        <w:t>The first three</w:t>
      </w:r>
      <w:r w:rsidR="00757508">
        <w:rPr>
          <w:color w:val="000000"/>
          <w:sz w:val="23"/>
          <w:szCs w:val="23"/>
        </w:rPr>
        <w:t xml:space="preserve"> lines tel</w:t>
      </w:r>
      <w:r>
        <w:rPr>
          <w:color w:val="000000"/>
          <w:sz w:val="23"/>
          <w:szCs w:val="23"/>
        </w:rPr>
        <w:t xml:space="preserve">l the computer to learn about </w:t>
      </w:r>
      <w:r w:rsidR="00757508">
        <w:rPr>
          <w:color w:val="000000"/>
          <w:sz w:val="23"/>
          <w:szCs w:val="23"/>
        </w:rPr>
        <w:t>new thing</w:t>
      </w:r>
      <w:r>
        <w:rPr>
          <w:color w:val="000000"/>
          <w:sz w:val="23"/>
          <w:szCs w:val="23"/>
        </w:rPr>
        <w:t>s</w:t>
      </w:r>
      <w:r w:rsidR="00757508">
        <w:rPr>
          <w:color w:val="000000"/>
          <w:sz w:val="23"/>
          <w:szCs w:val="23"/>
        </w:rPr>
        <w:t>.</w:t>
      </w:r>
      <w:r w:rsidR="00CD3BCA">
        <w:rPr>
          <w:color w:val="000000"/>
          <w:sz w:val="23"/>
          <w:szCs w:val="23"/>
        </w:rPr>
        <w:t xml:space="preserve"> Computers can learn from programs that</w:t>
      </w:r>
      <w:r w:rsidR="00424DD9">
        <w:rPr>
          <w:color w:val="000000"/>
          <w:sz w:val="23"/>
          <w:szCs w:val="23"/>
        </w:rPr>
        <w:t xml:space="preserve"> other people have written; </w:t>
      </w:r>
      <w:r w:rsidR="00CD3BCA">
        <w:rPr>
          <w:color w:val="000000"/>
          <w:sz w:val="23"/>
          <w:szCs w:val="23"/>
        </w:rPr>
        <w:t xml:space="preserve">we call these other programs "libraries". Our instructions tell the computer to </w:t>
      </w:r>
      <w:r w:rsidR="00757508">
        <w:rPr>
          <w:color w:val="000000"/>
          <w:sz w:val="23"/>
          <w:szCs w:val="23"/>
        </w:rPr>
        <w:t xml:space="preserve">learn </w:t>
      </w:r>
      <w:r>
        <w:rPr>
          <w:color w:val="000000"/>
          <w:sz w:val="23"/>
          <w:szCs w:val="23"/>
        </w:rPr>
        <w:t>how to run other programs (such as the sound player) from the system library, and how electrical buttons work (two wires touching) from the GPIO Zero library.</w:t>
      </w:r>
      <w:r w:rsidR="00424DD9">
        <w:rPr>
          <w:color w:val="000000"/>
          <w:sz w:val="23"/>
          <w:szCs w:val="23"/>
        </w:rPr>
        <w:t xml:space="preserve"> </w:t>
      </w:r>
    </w:p>
    <w:p w14:paraId="6C425CB7" w14:textId="196EEB10" w:rsidR="00242C61" w:rsidRDefault="00242C61" w:rsidP="008C3ECA">
      <w:pPr>
        <w:rPr>
          <w:color w:val="000000"/>
          <w:sz w:val="23"/>
          <w:szCs w:val="23"/>
        </w:rPr>
      </w:pPr>
      <w:r>
        <w:rPr>
          <w:color w:val="000000"/>
          <w:sz w:val="23"/>
          <w:szCs w:val="23"/>
        </w:rPr>
        <w:t>We then create a Button object and an LED object. We say that the button is connected to GPIO 26 and the led to GPIO 4</w:t>
      </w:r>
    </w:p>
    <w:p w14:paraId="390DBBBA" w14:textId="4B502709" w:rsidR="00242C61" w:rsidRDefault="00242C61" w:rsidP="009E7C94">
      <w:pPr>
        <w:pStyle w:val="Teletype"/>
        <w:keepNext/>
      </w:pPr>
      <w:r>
        <w:t>led = LED(4)</w:t>
      </w:r>
    </w:p>
    <w:p w14:paraId="22D8317D" w14:textId="5ECB51CB" w:rsidR="009E7C94" w:rsidRDefault="00242C61" w:rsidP="009E7C94">
      <w:pPr>
        <w:pStyle w:val="Teletype"/>
        <w:keepNext/>
      </w:pPr>
      <w:r>
        <w:t>button = Button(26</w:t>
      </w:r>
      <w:r w:rsidR="009E7C94">
        <w:t>)</w:t>
      </w:r>
    </w:p>
    <w:p w14:paraId="3B2B2DA4" w14:textId="076B3215" w:rsidR="00242C61" w:rsidRDefault="00242C61" w:rsidP="008C3ECA">
      <w:pPr>
        <w:rPr>
          <w:color w:val="000000"/>
          <w:sz w:val="23"/>
          <w:szCs w:val="23"/>
        </w:rPr>
      </w:pPr>
      <w:r>
        <w:rPr>
          <w:color w:val="000000"/>
          <w:sz w:val="23"/>
          <w:szCs w:val="23"/>
        </w:rPr>
        <w:t>This next line tells the program to run forever in a loop</w:t>
      </w:r>
    </w:p>
    <w:p w14:paraId="2C1471B7" w14:textId="77777777" w:rsidR="009E7C94" w:rsidRDefault="009E7C94" w:rsidP="009E7C94">
      <w:pPr>
        <w:pStyle w:val="Teletype"/>
        <w:keepNext/>
      </w:pPr>
      <w:r>
        <w:t>while True:</w:t>
      </w:r>
    </w:p>
    <w:p w14:paraId="58A98D06" w14:textId="77324192" w:rsidR="00242C61" w:rsidRDefault="00242C61" w:rsidP="003F70E5">
      <w:pPr>
        <w:rPr>
          <w:color w:val="000000"/>
          <w:sz w:val="23"/>
          <w:szCs w:val="23"/>
        </w:rPr>
      </w:pPr>
      <w:r>
        <w:rPr>
          <w:color w:val="000000"/>
          <w:sz w:val="23"/>
          <w:szCs w:val="23"/>
        </w:rPr>
        <w:t>Next the program runs until the wires touch. It then prints a message and plays the sound file.</w:t>
      </w:r>
    </w:p>
    <w:p w14:paraId="5C72F3EA" w14:textId="43786927" w:rsidR="009E7C94" w:rsidRDefault="009E7C94" w:rsidP="009E7C94">
      <w:pPr>
        <w:pStyle w:val="Teletype"/>
        <w:keepNext/>
      </w:pPr>
      <w:r>
        <w:t xml:space="preserve">  </w:t>
      </w:r>
      <w:r w:rsidR="00242C61">
        <w:t xml:space="preserve">if </w:t>
      </w:r>
      <w:r>
        <w:t>button.</w:t>
      </w:r>
      <w:r w:rsidR="00242C61">
        <w:t>is_pressed</w:t>
      </w:r>
      <w:r>
        <w:t>()</w:t>
      </w:r>
      <w:r w:rsidR="008E2590">
        <w:t>:</w:t>
      </w:r>
    </w:p>
    <w:p w14:paraId="41043D50" w14:textId="7D66E251" w:rsidR="009E7C94" w:rsidRDefault="00242C61" w:rsidP="009E7C94">
      <w:pPr>
        <w:pStyle w:val="Teletype"/>
        <w:keepNext/>
      </w:pPr>
      <w:r>
        <w:t xml:space="preserve">  </w:t>
      </w:r>
      <w:r w:rsidR="008E2590">
        <w:tab/>
      </w:r>
      <w:r>
        <w:t>print ("BUZZZZ</w:t>
      </w:r>
      <w:r w:rsidR="009E7C94">
        <w:t>")</w:t>
      </w:r>
    </w:p>
    <w:p w14:paraId="5AB0EFB7" w14:textId="6F0545DE" w:rsidR="009E7C94" w:rsidRDefault="009E7C94" w:rsidP="009E7C94">
      <w:pPr>
        <w:pStyle w:val="Teletype"/>
        <w:keepNext/>
      </w:pPr>
      <w:r>
        <w:t xml:space="preserve">  </w:t>
      </w:r>
      <w:r w:rsidR="008E2590">
        <w:tab/>
      </w:r>
      <w:r>
        <w:t>system("</w:t>
      </w:r>
      <w:r w:rsidR="00242C61">
        <w:t>aplay buzzer.wav &amp;</w:t>
      </w:r>
      <w:r>
        <w:t>")</w:t>
      </w:r>
    </w:p>
    <w:p w14:paraId="424B7814" w14:textId="14215762" w:rsidR="00242C61" w:rsidRDefault="00242C61" w:rsidP="003F70E5">
      <w:pPr>
        <w:rPr>
          <w:color w:val="000000"/>
          <w:sz w:val="23"/>
          <w:szCs w:val="23"/>
        </w:rPr>
      </w:pPr>
      <w:r w:rsidRPr="00242C61">
        <w:rPr>
          <w:color w:val="000000"/>
          <w:sz w:val="23"/>
          <w:szCs w:val="23"/>
          <w:lang w:eastAsia="en-GB"/>
        </w:rPr>
        <mc:AlternateContent>
          <mc:Choice Requires="wps">
            <w:drawing>
              <wp:anchor distT="45720" distB="45720" distL="114300" distR="114300" simplePos="0" relativeHeight="251673600" behindDoc="0" locked="0" layoutInCell="1" allowOverlap="1" wp14:anchorId="3129ECCC" wp14:editId="5212F097">
                <wp:simplePos x="0" y="0"/>
                <wp:positionH relativeFrom="margin">
                  <wp:align>left</wp:align>
                </wp:positionH>
                <wp:positionV relativeFrom="paragraph">
                  <wp:posOffset>440690</wp:posOffset>
                </wp:positionV>
                <wp:extent cx="6124575" cy="533400"/>
                <wp:effectExtent l="0" t="0" r="9525"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533400"/>
                        </a:xfrm>
                        <a:prstGeom prst="rect">
                          <a:avLst/>
                        </a:prstGeom>
                        <a:solidFill>
                          <a:schemeClr val="accent1">
                            <a:lumMod val="40000"/>
                            <a:lumOff val="60000"/>
                          </a:schemeClr>
                        </a:solidFill>
                        <a:ln w="9525">
                          <a:noFill/>
                          <a:miter lim="800000"/>
                          <a:headEnd/>
                          <a:tailEnd/>
                        </a:ln>
                      </wps:spPr>
                      <wps:txbx>
                        <w:txbxContent>
                          <w:p w14:paraId="744A8D06" w14:textId="38564D03" w:rsidR="00242C61" w:rsidRDefault="008E2590" w:rsidP="008E2590">
                            <w:pPr>
                              <w:pStyle w:val="NoSpacing"/>
                              <w:rPr>
                                <w:rFonts w:ascii="Courier New" w:hAnsi="Courier New" w:cs="Courier New"/>
                              </w:rPr>
                            </w:pPr>
                            <w:r>
                              <w:rPr>
                                <w:rFonts w:ascii="Courier New" w:hAnsi="Courier New" w:cs="Courier New"/>
                              </w:rPr>
                              <w:t xml:space="preserve">    </w:t>
                            </w:r>
                            <w:r w:rsidR="00242C61">
                              <w:rPr>
                                <w:rFonts w:ascii="Courier New" w:hAnsi="Courier New" w:cs="Courier New"/>
                              </w:rPr>
                              <w:t>sleep(1)</w:t>
                            </w:r>
                          </w:p>
                          <w:p w14:paraId="6B11266C" w14:textId="61D52D33" w:rsidR="00242C61" w:rsidRDefault="008E2590" w:rsidP="008E2590">
                            <w:pPr>
                              <w:pStyle w:val="NoSpacing"/>
                              <w:rPr>
                                <w:rFonts w:ascii="Courier New" w:hAnsi="Courier New" w:cs="Courier New"/>
                              </w:rPr>
                            </w:pPr>
                            <w:r>
                              <w:rPr>
                                <w:rFonts w:ascii="Courier New" w:hAnsi="Courier New" w:cs="Courier New"/>
                              </w:rPr>
                              <w:t xml:space="preserve">    </w:t>
                            </w:r>
                            <w:r w:rsidR="00242C61">
                              <w:rPr>
                                <w:rFonts w:ascii="Courier New" w:hAnsi="Courier New" w:cs="Courier New"/>
                              </w:rPr>
                              <w:t>led.off()</w:t>
                            </w:r>
                          </w:p>
                          <w:p w14:paraId="644A785F" w14:textId="681C2555" w:rsidR="00242C61" w:rsidRDefault="00242C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9ECCC" id="_x0000_s1029" type="#_x0000_t202" style="position:absolute;margin-left:0;margin-top:34.7pt;width:482.25pt;height:42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" fillcolor="#b8cce4 [1300]" stroked="f">
                <v:textbox>
                  <w:txbxContent>
                    <w:p w14:paraId="744A8D06" w14:textId="38564D03" w:rsidR="00242C61" w:rsidRDefault="008E2590" w:rsidP="008E2590">
                      <w:pPr>
                        <w:pStyle w:val="NoSpacing"/>
                        <w:rPr>
                          <w:rFonts w:ascii="Courier New" w:hAnsi="Courier New" w:cs="Courier New"/>
                        </w:rPr>
                      </w:pPr>
                      <w:r>
                        <w:rPr>
                          <w:rFonts w:ascii="Courier New" w:hAnsi="Courier New" w:cs="Courier New"/>
                        </w:rPr>
                        <w:t xml:space="preserve">    </w:t>
                      </w:r>
                      <w:r w:rsidR="00242C61">
                        <w:rPr>
                          <w:rFonts w:ascii="Courier New" w:hAnsi="Courier New" w:cs="Courier New"/>
                        </w:rPr>
                        <w:t>sleep(1)</w:t>
                      </w:r>
                    </w:p>
                    <w:p w14:paraId="6B11266C" w14:textId="61D52D33" w:rsidR="00242C61" w:rsidRDefault="008E2590" w:rsidP="008E2590">
                      <w:pPr>
                        <w:pStyle w:val="NoSpacing"/>
                        <w:rPr>
                          <w:rFonts w:ascii="Courier New" w:hAnsi="Courier New" w:cs="Courier New"/>
                        </w:rPr>
                      </w:pPr>
                      <w:r>
                        <w:rPr>
                          <w:rFonts w:ascii="Courier New" w:hAnsi="Courier New" w:cs="Courier New"/>
                        </w:rPr>
                        <w:t xml:space="preserve">    </w:t>
                      </w:r>
                      <w:r w:rsidR="00242C61">
                        <w:rPr>
                          <w:rFonts w:ascii="Courier New" w:hAnsi="Courier New" w:cs="Courier New"/>
                        </w:rPr>
                        <w:t>led.off()</w:t>
                      </w:r>
                    </w:p>
                    <w:p w14:paraId="644A785F" w14:textId="681C2555" w:rsidR="00242C61" w:rsidRDefault="00242C61"/>
                  </w:txbxContent>
                </v:textbox>
                <w10:wrap type="square" anchorx="margin"/>
              </v:shape>
            </w:pict>
          </mc:Fallback>
        </mc:AlternateContent>
      </w:r>
      <w:r>
        <w:rPr>
          <w:color w:val="000000"/>
          <w:sz w:val="23"/>
          <w:szCs w:val="23"/>
        </w:rPr>
        <w:t xml:space="preserve">Finally the program waits for one second, then turns off the led so play can continue. </w:t>
      </w:r>
    </w:p>
    <w:sectPr w:rsidR="00242C61" w:rsidSect="00A82439">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A516B"/>
    <w:multiLevelType w:val="hybridMultilevel"/>
    <w:tmpl w:val="7A22E5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5E093B35"/>
    <w:multiLevelType w:val="hybridMultilevel"/>
    <w:tmpl w:val="C9E4A4A2"/>
    <w:lvl w:ilvl="0" w:tplc="43B4A2DE">
      <w:start w:val="1"/>
      <w:numFmt w:val="bullet"/>
      <w:pStyle w:val="ListParagraph"/>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64874AC8"/>
    <w:multiLevelType w:val="hybridMultilevel"/>
    <w:tmpl w:val="2B801CE0"/>
    <w:lvl w:ilvl="0" w:tplc="1E38928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B1B4876"/>
    <w:multiLevelType w:val="hybridMultilevel"/>
    <w:tmpl w:val="40C65F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FE21394"/>
    <w:multiLevelType w:val="hybridMultilevel"/>
    <w:tmpl w:val="82767F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8FE"/>
    <w:rsid w:val="00025E9E"/>
    <w:rsid w:val="00032561"/>
    <w:rsid w:val="0003742B"/>
    <w:rsid w:val="00071503"/>
    <w:rsid w:val="000D42A1"/>
    <w:rsid w:val="000F3068"/>
    <w:rsid w:val="000F72A6"/>
    <w:rsid w:val="00112BD7"/>
    <w:rsid w:val="00125B14"/>
    <w:rsid w:val="0015244E"/>
    <w:rsid w:val="001767EE"/>
    <w:rsid w:val="00181E1E"/>
    <w:rsid w:val="00183554"/>
    <w:rsid w:val="00191655"/>
    <w:rsid w:val="001D2616"/>
    <w:rsid w:val="001D6ADB"/>
    <w:rsid w:val="001E38EA"/>
    <w:rsid w:val="00203BA4"/>
    <w:rsid w:val="0021140A"/>
    <w:rsid w:val="002161B2"/>
    <w:rsid w:val="002347D5"/>
    <w:rsid w:val="002424BB"/>
    <w:rsid w:val="00242C61"/>
    <w:rsid w:val="00243C2A"/>
    <w:rsid w:val="0026036F"/>
    <w:rsid w:val="0029644F"/>
    <w:rsid w:val="00296484"/>
    <w:rsid w:val="002A0705"/>
    <w:rsid w:val="002A1C22"/>
    <w:rsid w:val="002A4D2A"/>
    <w:rsid w:val="002B11A8"/>
    <w:rsid w:val="002B38F8"/>
    <w:rsid w:val="002B7359"/>
    <w:rsid w:val="002C2B64"/>
    <w:rsid w:val="002C42BA"/>
    <w:rsid w:val="002C65C8"/>
    <w:rsid w:val="002E1C48"/>
    <w:rsid w:val="003046C5"/>
    <w:rsid w:val="0031133E"/>
    <w:rsid w:val="003450D1"/>
    <w:rsid w:val="00386837"/>
    <w:rsid w:val="00386C24"/>
    <w:rsid w:val="003D0A53"/>
    <w:rsid w:val="003F70E5"/>
    <w:rsid w:val="00410793"/>
    <w:rsid w:val="00424DD9"/>
    <w:rsid w:val="00425FF5"/>
    <w:rsid w:val="00444A08"/>
    <w:rsid w:val="004532EE"/>
    <w:rsid w:val="00464313"/>
    <w:rsid w:val="00470EDF"/>
    <w:rsid w:val="00492708"/>
    <w:rsid w:val="004A50E6"/>
    <w:rsid w:val="004B078D"/>
    <w:rsid w:val="004B5428"/>
    <w:rsid w:val="004C5FEF"/>
    <w:rsid w:val="005032DA"/>
    <w:rsid w:val="0050353F"/>
    <w:rsid w:val="00535A8A"/>
    <w:rsid w:val="005433EB"/>
    <w:rsid w:val="00573042"/>
    <w:rsid w:val="005B6052"/>
    <w:rsid w:val="005C50A7"/>
    <w:rsid w:val="005C7506"/>
    <w:rsid w:val="005D03CE"/>
    <w:rsid w:val="00601423"/>
    <w:rsid w:val="00641B12"/>
    <w:rsid w:val="00647F4B"/>
    <w:rsid w:val="006517B0"/>
    <w:rsid w:val="00662296"/>
    <w:rsid w:val="006632F9"/>
    <w:rsid w:val="0066403A"/>
    <w:rsid w:val="006813FB"/>
    <w:rsid w:val="0068639D"/>
    <w:rsid w:val="006C4D59"/>
    <w:rsid w:val="006D22AF"/>
    <w:rsid w:val="006F0605"/>
    <w:rsid w:val="00706B34"/>
    <w:rsid w:val="007153AA"/>
    <w:rsid w:val="00730546"/>
    <w:rsid w:val="00757508"/>
    <w:rsid w:val="00762D86"/>
    <w:rsid w:val="00783C52"/>
    <w:rsid w:val="007C4848"/>
    <w:rsid w:val="007C5B09"/>
    <w:rsid w:val="007D4DE1"/>
    <w:rsid w:val="00821735"/>
    <w:rsid w:val="00826E76"/>
    <w:rsid w:val="0087462F"/>
    <w:rsid w:val="00876435"/>
    <w:rsid w:val="00884537"/>
    <w:rsid w:val="008861F7"/>
    <w:rsid w:val="008A6D39"/>
    <w:rsid w:val="008C1F1E"/>
    <w:rsid w:val="008C3ECA"/>
    <w:rsid w:val="008E2590"/>
    <w:rsid w:val="008F3329"/>
    <w:rsid w:val="00916CF3"/>
    <w:rsid w:val="009255C9"/>
    <w:rsid w:val="00934A9E"/>
    <w:rsid w:val="00972A5E"/>
    <w:rsid w:val="00990183"/>
    <w:rsid w:val="009E7C94"/>
    <w:rsid w:val="00A10B34"/>
    <w:rsid w:val="00A20CCB"/>
    <w:rsid w:val="00A76C43"/>
    <w:rsid w:val="00A82439"/>
    <w:rsid w:val="00AC1CE7"/>
    <w:rsid w:val="00AC1EC5"/>
    <w:rsid w:val="00AD0457"/>
    <w:rsid w:val="00AE2B94"/>
    <w:rsid w:val="00AE31CF"/>
    <w:rsid w:val="00B01E34"/>
    <w:rsid w:val="00B138FE"/>
    <w:rsid w:val="00B2777E"/>
    <w:rsid w:val="00B3331B"/>
    <w:rsid w:val="00B4659A"/>
    <w:rsid w:val="00B52732"/>
    <w:rsid w:val="00B57B78"/>
    <w:rsid w:val="00B67DAC"/>
    <w:rsid w:val="00B713BE"/>
    <w:rsid w:val="00B75C83"/>
    <w:rsid w:val="00B93000"/>
    <w:rsid w:val="00BA0910"/>
    <w:rsid w:val="00BB0F28"/>
    <w:rsid w:val="00BC1D16"/>
    <w:rsid w:val="00C1548D"/>
    <w:rsid w:val="00CA68F2"/>
    <w:rsid w:val="00CB4157"/>
    <w:rsid w:val="00CD3BCA"/>
    <w:rsid w:val="00CD7AB9"/>
    <w:rsid w:val="00D10377"/>
    <w:rsid w:val="00D57C50"/>
    <w:rsid w:val="00D6455B"/>
    <w:rsid w:val="00D65529"/>
    <w:rsid w:val="00DA5EDD"/>
    <w:rsid w:val="00DA7509"/>
    <w:rsid w:val="00DF5F11"/>
    <w:rsid w:val="00E16442"/>
    <w:rsid w:val="00E266F0"/>
    <w:rsid w:val="00E50032"/>
    <w:rsid w:val="00E640DB"/>
    <w:rsid w:val="00E679BE"/>
    <w:rsid w:val="00E83B42"/>
    <w:rsid w:val="00E87FFC"/>
    <w:rsid w:val="00E93CDB"/>
    <w:rsid w:val="00E94FA6"/>
    <w:rsid w:val="00E975E1"/>
    <w:rsid w:val="00EB37F9"/>
    <w:rsid w:val="00EC1118"/>
    <w:rsid w:val="00ED3564"/>
    <w:rsid w:val="00ED6D24"/>
    <w:rsid w:val="00EF788D"/>
    <w:rsid w:val="00F24ABE"/>
    <w:rsid w:val="00F3401E"/>
    <w:rsid w:val="00F37110"/>
    <w:rsid w:val="00F718AF"/>
    <w:rsid w:val="00F72523"/>
    <w:rsid w:val="00F74E18"/>
    <w:rsid w:val="00F75F2B"/>
    <w:rsid w:val="00FA144F"/>
    <w:rsid w:val="00FA4D0E"/>
    <w:rsid w:val="00FB4A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B393A"/>
  <w15:docId w15:val="{71E8D527-44F8-4EC0-ADBE-A0F865034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2732"/>
    <w:rPr>
      <w:rFonts w:ascii="Arial" w:hAnsi="Arial" w:cs="Arial"/>
      <w:noProof/>
      <w:sz w:val="24"/>
      <w:szCs w:val="24"/>
    </w:rPr>
  </w:style>
  <w:style w:type="paragraph" w:styleId="Heading1">
    <w:name w:val="heading 1"/>
    <w:basedOn w:val="Normal"/>
    <w:next w:val="Normal"/>
    <w:link w:val="Heading1Char"/>
    <w:uiPriority w:val="9"/>
    <w:qFormat/>
    <w:rsid w:val="00934A9E"/>
    <w:pPr>
      <w:pBdr>
        <w:top w:val="single" w:sz="4" w:space="1" w:color="auto"/>
      </w:pBdr>
      <w:spacing w:before="320"/>
      <w:outlineLvl w:val="0"/>
    </w:pPr>
    <w:rPr>
      <w:sz w:val="48"/>
      <w:szCs w:val="48"/>
    </w:rPr>
  </w:style>
  <w:style w:type="paragraph" w:styleId="Heading2">
    <w:name w:val="heading 2"/>
    <w:basedOn w:val="Normal"/>
    <w:next w:val="Normal"/>
    <w:link w:val="Heading2Char"/>
    <w:uiPriority w:val="9"/>
    <w:unhideWhenUsed/>
    <w:qFormat/>
    <w:rsid w:val="005B6052"/>
    <w:pPr>
      <w:keepNext/>
      <w:outlineLvl w:val="1"/>
    </w:pPr>
    <w:rPr>
      <w:b/>
      <w:sz w:val="36"/>
      <w:szCs w:val="36"/>
    </w:rPr>
  </w:style>
  <w:style w:type="paragraph" w:styleId="Heading3">
    <w:name w:val="heading 3"/>
    <w:basedOn w:val="Normal"/>
    <w:next w:val="Normal"/>
    <w:link w:val="Heading3Char"/>
    <w:uiPriority w:val="9"/>
    <w:unhideWhenUsed/>
    <w:qFormat/>
    <w:rsid w:val="00A82439"/>
    <w:pPr>
      <w:outlineLvl w:val="2"/>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52732"/>
    <w:pPr>
      <w:spacing w:after="300" w:line="240" w:lineRule="auto"/>
      <w:contextualSpacing/>
    </w:pPr>
    <w:rPr>
      <w:rFonts w:eastAsiaTheme="majorEastAsia"/>
      <w:b/>
      <w:spacing w:val="5"/>
      <w:kern w:val="28"/>
      <w:sz w:val="52"/>
      <w:szCs w:val="52"/>
    </w:rPr>
  </w:style>
  <w:style w:type="character" w:customStyle="1" w:styleId="TitleChar">
    <w:name w:val="Title Char"/>
    <w:basedOn w:val="DefaultParagraphFont"/>
    <w:link w:val="Title"/>
    <w:uiPriority w:val="10"/>
    <w:rsid w:val="00B52732"/>
    <w:rPr>
      <w:rFonts w:ascii="Arial" w:eastAsiaTheme="majorEastAsia" w:hAnsi="Arial" w:cs="Arial"/>
      <w:b/>
      <w:noProof/>
      <w:spacing w:val="5"/>
      <w:kern w:val="28"/>
      <w:sz w:val="52"/>
      <w:szCs w:val="52"/>
    </w:rPr>
  </w:style>
  <w:style w:type="paragraph" w:styleId="Subtitle">
    <w:name w:val="Subtitle"/>
    <w:basedOn w:val="Normal"/>
    <w:next w:val="Normal"/>
    <w:link w:val="SubtitleChar"/>
    <w:uiPriority w:val="11"/>
    <w:qFormat/>
    <w:rsid w:val="00B52732"/>
    <w:rPr>
      <w:sz w:val="48"/>
      <w:szCs w:val="48"/>
    </w:rPr>
  </w:style>
  <w:style w:type="character" w:customStyle="1" w:styleId="SubtitleChar">
    <w:name w:val="Subtitle Char"/>
    <w:basedOn w:val="DefaultParagraphFont"/>
    <w:link w:val="Subtitle"/>
    <w:uiPriority w:val="11"/>
    <w:rsid w:val="00B52732"/>
    <w:rPr>
      <w:rFonts w:ascii="Arial" w:hAnsi="Arial" w:cs="Arial"/>
      <w:noProof/>
      <w:sz w:val="48"/>
      <w:szCs w:val="48"/>
    </w:rPr>
  </w:style>
  <w:style w:type="character" w:customStyle="1" w:styleId="Heading1Char">
    <w:name w:val="Heading 1 Char"/>
    <w:basedOn w:val="DefaultParagraphFont"/>
    <w:link w:val="Heading1"/>
    <w:uiPriority w:val="9"/>
    <w:rsid w:val="00934A9E"/>
    <w:rPr>
      <w:rFonts w:ascii="Arial" w:hAnsi="Arial" w:cs="Arial"/>
      <w:noProof/>
      <w:sz w:val="48"/>
      <w:szCs w:val="48"/>
    </w:rPr>
  </w:style>
  <w:style w:type="character" w:customStyle="1" w:styleId="Heading2Char">
    <w:name w:val="Heading 2 Char"/>
    <w:basedOn w:val="DefaultParagraphFont"/>
    <w:link w:val="Heading2"/>
    <w:uiPriority w:val="9"/>
    <w:rsid w:val="005B6052"/>
    <w:rPr>
      <w:rFonts w:ascii="Arial" w:hAnsi="Arial" w:cs="Arial"/>
      <w:b/>
      <w:noProof/>
      <w:sz w:val="36"/>
      <w:szCs w:val="36"/>
    </w:rPr>
  </w:style>
  <w:style w:type="character" w:customStyle="1" w:styleId="Heading3Char">
    <w:name w:val="Heading 3 Char"/>
    <w:basedOn w:val="DefaultParagraphFont"/>
    <w:link w:val="Heading3"/>
    <w:uiPriority w:val="9"/>
    <w:rsid w:val="00A82439"/>
    <w:rPr>
      <w:rFonts w:ascii="Arial" w:hAnsi="Arial" w:cs="Arial"/>
      <w:noProof/>
      <w:sz w:val="32"/>
      <w:szCs w:val="32"/>
    </w:rPr>
  </w:style>
  <w:style w:type="paragraph" w:styleId="ListParagraph">
    <w:name w:val="List Paragraph"/>
    <w:basedOn w:val="Normal"/>
    <w:uiPriority w:val="34"/>
    <w:qFormat/>
    <w:rsid w:val="00B138FE"/>
    <w:pPr>
      <w:numPr>
        <w:numId w:val="1"/>
      </w:numPr>
      <w:contextualSpacing/>
    </w:pPr>
  </w:style>
  <w:style w:type="character" w:styleId="Hyperlink">
    <w:name w:val="Hyperlink"/>
    <w:basedOn w:val="DefaultParagraphFont"/>
    <w:uiPriority w:val="99"/>
    <w:unhideWhenUsed/>
    <w:rsid w:val="00826E76"/>
    <w:rPr>
      <w:color w:val="0000FF" w:themeColor="hyperlink"/>
      <w:u w:val="single"/>
    </w:rPr>
  </w:style>
  <w:style w:type="paragraph" w:customStyle="1" w:styleId="Teletype">
    <w:name w:val="Teletype"/>
    <w:basedOn w:val="Normal"/>
    <w:qFormat/>
    <w:rsid w:val="00821735"/>
    <w:pPr>
      <w:shd w:val="clear" w:color="auto" w:fill="B8CCE4" w:themeFill="accent1" w:themeFillTint="66"/>
      <w:spacing w:line="240" w:lineRule="auto"/>
      <w:contextualSpacing/>
    </w:pPr>
    <w:rPr>
      <w:rFonts w:ascii="Courier New" w:hAnsi="Courier New" w:cs="Courier New"/>
    </w:rPr>
  </w:style>
  <w:style w:type="paragraph" w:styleId="BalloonText">
    <w:name w:val="Balloon Text"/>
    <w:basedOn w:val="Normal"/>
    <w:link w:val="BalloonTextChar"/>
    <w:uiPriority w:val="99"/>
    <w:semiHidden/>
    <w:unhideWhenUsed/>
    <w:rsid w:val="00F371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7110"/>
    <w:rPr>
      <w:rFonts w:ascii="Tahoma" w:hAnsi="Tahoma" w:cs="Tahoma"/>
      <w:noProof/>
      <w:sz w:val="16"/>
      <w:szCs w:val="16"/>
    </w:rPr>
  </w:style>
  <w:style w:type="table" w:styleId="TableGrid">
    <w:name w:val="Table Grid"/>
    <w:basedOn w:val="TableNormal"/>
    <w:uiPriority w:val="59"/>
    <w:rsid w:val="004B07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notype">
    <w:name w:val="Monotype"/>
    <w:basedOn w:val="Normal"/>
    <w:link w:val="MonotypeChar"/>
    <w:qFormat/>
    <w:rsid w:val="00B75C83"/>
    <w:rPr>
      <w:rFonts w:ascii="Courier New" w:hAnsi="Courier New" w:cs="Courier New"/>
      <w:b/>
    </w:rPr>
  </w:style>
  <w:style w:type="character" w:customStyle="1" w:styleId="MonotypeChar">
    <w:name w:val="Monotype Char"/>
    <w:basedOn w:val="DefaultParagraphFont"/>
    <w:link w:val="Monotype"/>
    <w:rsid w:val="00B75C83"/>
    <w:rPr>
      <w:rFonts w:ascii="Courier New" w:hAnsi="Courier New" w:cs="Courier New"/>
      <w:b/>
      <w:noProof/>
      <w:sz w:val="24"/>
      <w:szCs w:val="24"/>
    </w:rPr>
  </w:style>
  <w:style w:type="paragraph" w:styleId="NoSpacing">
    <w:name w:val="No Spacing"/>
    <w:uiPriority w:val="1"/>
    <w:qFormat/>
    <w:rsid w:val="00D65529"/>
    <w:pPr>
      <w:spacing w:after="0" w:line="240" w:lineRule="auto"/>
    </w:pPr>
    <w:rPr>
      <w:rFonts w:ascii="Arial" w:hAnsi="Arial" w:cs="Arial"/>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hyperlink" Target="http://www.cotswoldjam.org" TargetMode="Externa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wmf"/><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_000\Documents\cjam\cjam-tutorial-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4F453-7DBD-4CDC-883D-C6A92350B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cjam-tutorial-template.dotx</Template>
  <TotalTime>3870</TotalTime>
  <Pages>6</Pages>
  <Words>519</Words>
  <Characters>2963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Oakley</dc:creator>
  <cp:keywords/>
  <dc:description/>
  <cp:lastModifiedBy>Andrew Oakley</cp:lastModifiedBy>
  <cp:revision>40</cp:revision>
  <cp:lastPrinted>2019-05-16T16:37:00Z</cp:lastPrinted>
  <dcterms:created xsi:type="dcterms:W3CDTF">2016-10-22T10:56:00Z</dcterms:created>
  <dcterms:modified xsi:type="dcterms:W3CDTF">2019-05-16T16:40:00Z</dcterms:modified>
</cp:coreProperties>
</file>